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A63" w:rsidRDefault="001B4A63">
      <w:pPr>
        <w:pStyle w:val="Standard"/>
        <w:ind w:left="6372"/>
        <w:jc w:val="right"/>
      </w:pPr>
      <w:bookmarkStart w:id="0" w:name="_GoBack"/>
      <w:bookmarkEnd w:id="0"/>
    </w:p>
    <w:p w:rsidR="001B4A63" w:rsidRDefault="001B4A63">
      <w:pPr>
        <w:pStyle w:val="Standard"/>
        <w:ind w:left="6372"/>
        <w:jc w:val="right"/>
      </w:pPr>
    </w:p>
    <w:p w:rsidR="001B4A63" w:rsidRDefault="00E24D54">
      <w:pPr>
        <w:pStyle w:val="Standard"/>
        <w:ind w:left="6372"/>
        <w:jc w:val="right"/>
      </w:pPr>
      <w:r>
        <w:rPr>
          <w:rFonts w:ascii="Tahoma" w:hAnsi="Tahoma" w:cs="Tahoma"/>
          <w:b/>
          <w:bCs/>
        </w:rPr>
        <w:t>GM.    .442.           .2026</w:t>
      </w:r>
    </w:p>
    <w:p w:rsidR="001B4A63" w:rsidRDefault="00E24D54">
      <w:pPr>
        <w:pStyle w:val="Standard"/>
      </w:pPr>
      <w:r>
        <w:rPr>
          <w:rFonts w:ascii="Tahoma" w:hAnsi="Tahoma" w:cs="Tahoma"/>
          <w:sz w:val="22"/>
          <w:szCs w:val="23"/>
        </w:rPr>
        <w:t>..........................................................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</w:p>
    <w:p w:rsidR="001B4A63" w:rsidRDefault="00E24D54">
      <w:pPr>
        <w:pStyle w:val="Standard"/>
        <w:ind w:left="-90" w:firstLine="90"/>
      </w:pPr>
      <w:r>
        <w:rPr>
          <w:rFonts w:ascii="Tahoma" w:hAnsi="Tahoma" w:cs="Tahoma"/>
          <w:b/>
          <w:bCs/>
          <w:sz w:val="18"/>
          <w:szCs w:val="18"/>
        </w:rPr>
        <w:t>(Nazwisko i imię)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                                                        </w:t>
      </w:r>
      <w:r>
        <w:rPr>
          <w:rFonts w:ascii="Tahoma" w:hAnsi="Tahoma" w:cs="Tahoma"/>
          <w:sz w:val="18"/>
          <w:szCs w:val="18"/>
        </w:rPr>
        <w:t xml:space="preserve">               </w:t>
      </w:r>
    </w:p>
    <w:p w:rsidR="001B4A63" w:rsidRDefault="00E24D54">
      <w:pPr>
        <w:pStyle w:val="Standard"/>
        <w:ind w:left="-90" w:firstLine="90"/>
      </w:pPr>
      <w:r>
        <w:rPr>
          <w:rFonts w:ascii="Tahoma" w:eastAsia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  </w:t>
      </w:r>
    </w:p>
    <w:p w:rsidR="001B4A63" w:rsidRDefault="00E24D54">
      <w:pPr>
        <w:pStyle w:val="Standard"/>
        <w:ind w:left="-1080" w:firstLine="1080"/>
        <w:jc w:val="both"/>
      </w:pPr>
      <w:r>
        <w:rPr>
          <w:rFonts w:ascii="Tahoma" w:hAnsi="Tahoma" w:cs="Tahoma"/>
          <w:sz w:val="22"/>
        </w:rPr>
        <w:t>..........................................................</w:t>
      </w:r>
      <w:r>
        <w:rPr>
          <w:rFonts w:ascii="Tahoma" w:hAnsi="Tahoma" w:cs="Tahoma"/>
          <w:b/>
          <w:bCs/>
          <w:sz w:val="22"/>
        </w:rPr>
        <w:t xml:space="preserve">                                </w:t>
      </w:r>
      <w:r>
        <w:rPr>
          <w:rFonts w:cs="Tahoma"/>
          <w:b/>
          <w:bCs/>
          <w:sz w:val="22"/>
        </w:rPr>
        <w:t xml:space="preserve">  Zarząd Mienia Komunalnego </w:t>
      </w:r>
      <w:r>
        <w:rPr>
          <w:rFonts w:ascii="Tahoma" w:hAnsi="Tahoma" w:cs="Tahoma"/>
          <w:b/>
          <w:bCs/>
          <w:sz w:val="22"/>
        </w:rPr>
        <w:t xml:space="preserve">                         </w:t>
      </w:r>
    </w:p>
    <w:p w:rsidR="001B4A63" w:rsidRDefault="00E24D54">
      <w:pPr>
        <w:pStyle w:val="Standard"/>
        <w:jc w:val="both"/>
      </w:pPr>
      <w:r>
        <w:rPr>
          <w:rFonts w:ascii="Tahoma" w:hAnsi="Tahoma" w:cs="Tahoma"/>
          <w:b/>
          <w:bCs/>
          <w:sz w:val="18"/>
          <w:szCs w:val="18"/>
        </w:rPr>
        <w:t>(adres zamieszkania</w:t>
      </w:r>
      <w:r>
        <w:rPr>
          <w:rFonts w:ascii="Tahoma" w:hAnsi="Tahoma" w:cs="Tahoma"/>
          <w:b/>
          <w:bCs/>
          <w:sz w:val="18"/>
          <w:szCs w:val="18"/>
        </w:rPr>
        <w:t>)</w:t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 xml:space="preserve">                          </w:t>
      </w:r>
      <w:r>
        <w:rPr>
          <w:rFonts w:cs="Tahoma"/>
          <w:b/>
          <w:bCs/>
          <w:sz w:val="22"/>
        </w:rPr>
        <w:t>w  Białymstoku</w:t>
      </w:r>
    </w:p>
    <w:p w:rsidR="001B4A63" w:rsidRDefault="00E24D54">
      <w:pPr>
        <w:pStyle w:val="Standard"/>
        <w:ind w:left="566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21598</wp:posOffset>
                </wp:positionH>
                <wp:positionV relativeFrom="paragraph">
                  <wp:posOffset>95399</wp:posOffset>
                </wp:positionV>
                <wp:extent cx="200025" cy="229871"/>
                <wp:effectExtent l="0" t="0" r="28575" b="17779"/>
                <wp:wrapNone/>
                <wp:docPr id="1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1B4A63" w:rsidRDefault="001B4A6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3" o:spid="_x0000_s1026" style="position:absolute;left:0;text-align:left;margin-left:1.7pt;margin-top:7.5pt;width:15.75pt;height:18.1pt;z-index: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1B4A63" w:rsidRDefault="001B4A6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221760</wp:posOffset>
                </wp:positionH>
                <wp:positionV relativeFrom="paragraph">
                  <wp:posOffset>95399</wp:posOffset>
                </wp:positionV>
                <wp:extent cx="200025" cy="229871"/>
                <wp:effectExtent l="0" t="0" r="28575" b="17779"/>
                <wp:wrapNone/>
                <wp:docPr id="2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1B4A63" w:rsidRDefault="001B4A6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4" o:spid="_x0000_s1027" style="position:absolute;left:0;text-align:left;margin-left:17.45pt;margin-top:7.5pt;width:15.75pt;height:18.1pt;z-index: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1B4A63" w:rsidRDefault="001B4A6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421556</wp:posOffset>
                </wp:positionH>
                <wp:positionV relativeFrom="paragraph">
                  <wp:posOffset>95399</wp:posOffset>
                </wp:positionV>
                <wp:extent cx="200025" cy="229871"/>
                <wp:effectExtent l="0" t="0" r="28575" b="17779"/>
                <wp:wrapNone/>
                <wp:docPr id="3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1B4A63" w:rsidRDefault="001B4A6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8" style="position:absolute;left:0;text-align:left;margin-left:33.2pt;margin-top:7.5pt;width:15.75pt;height:18.1pt;z-index: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1B4A63" w:rsidRDefault="001B4A6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" behindDoc="0" locked="0" layoutInCell="1" allowOverlap="1">
                <wp:simplePos x="0" y="0"/>
                <wp:positionH relativeFrom="column">
                  <wp:posOffset>621718</wp:posOffset>
                </wp:positionH>
                <wp:positionV relativeFrom="paragraph">
                  <wp:posOffset>95399</wp:posOffset>
                </wp:positionV>
                <wp:extent cx="200025" cy="229871"/>
                <wp:effectExtent l="0" t="0" r="28575" b="17779"/>
                <wp:wrapNone/>
                <wp:docPr id="4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1B4A63" w:rsidRDefault="001B4A6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6" o:spid="_x0000_s1029" style="position:absolute;left:0;text-align:left;margin-left:48.95pt;margin-top:7.5pt;width:15.75pt;height:18.1pt;z-index:5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1B4A63" w:rsidRDefault="001B4A6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6" behindDoc="0" locked="0" layoutInCell="1" allowOverlap="1">
                <wp:simplePos x="0" y="0"/>
                <wp:positionH relativeFrom="column">
                  <wp:posOffset>821524</wp:posOffset>
                </wp:positionH>
                <wp:positionV relativeFrom="paragraph">
                  <wp:posOffset>95399</wp:posOffset>
                </wp:positionV>
                <wp:extent cx="200025" cy="229871"/>
                <wp:effectExtent l="0" t="0" r="28575" b="17779"/>
                <wp:wrapNone/>
                <wp:docPr id="5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1B4A63" w:rsidRDefault="001B4A6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" o:spid="_x0000_s1030" style="position:absolute;left:0;text-align:left;margin-left:64.7pt;margin-top:7.5pt;width:15.75pt;height:18.1pt;z-index: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1B4A63" w:rsidRDefault="001B4A6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7" behindDoc="0" locked="0" layoutInCell="1" allowOverlap="1">
                <wp:simplePos x="0" y="0"/>
                <wp:positionH relativeFrom="column">
                  <wp:posOffset>1021677</wp:posOffset>
                </wp:positionH>
                <wp:positionV relativeFrom="paragraph">
                  <wp:posOffset>95399</wp:posOffset>
                </wp:positionV>
                <wp:extent cx="200025" cy="229871"/>
                <wp:effectExtent l="0" t="0" r="28575" b="17779"/>
                <wp:wrapNone/>
                <wp:docPr id="6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1B4A63" w:rsidRDefault="001B4A6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8" o:spid="_x0000_s1031" style="position:absolute;left:0;text-align:left;margin-left:80.45pt;margin-top:7.5pt;width:15.75pt;height:18.1pt;z-index: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1B4A63" w:rsidRDefault="001B4A6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8" behindDoc="0" locked="0" layoutInCell="1" allowOverlap="1">
                <wp:simplePos x="0" y="0"/>
                <wp:positionH relativeFrom="column">
                  <wp:posOffset>1221839</wp:posOffset>
                </wp:positionH>
                <wp:positionV relativeFrom="paragraph">
                  <wp:posOffset>95399</wp:posOffset>
                </wp:positionV>
                <wp:extent cx="200025" cy="229871"/>
                <wp:effectExtent l="0" t="0" r="28575" b="17779"/>
                <wp:wrapNone/>
                <wp:docPr id="7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1B4A63" w:rsidRDefault="001B4A6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9" o:spid="_x0000_s1032" style="position:absolute;left:0;text-align:left;margin-left:96.2pt;margin-top:7.5pt;width:15.75pt;height:18.1pt;z-index: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1B4A63" w:rsidRDefault="001B4A6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9" behindDoc="0" locked="0" layoutInCell="1" allowOverlap="1">
                <wp:simplePos x="0" y="0"/>
                <wp:positionH relativeFrom="column">
                  <wp:posOffset>1421635</wp:posOffset>
                </wp:positionH>
                <wp:positionV relativeFrom="paragraph">
                  <wp:posOffset>95399</wp:posOffset>
                </wp:positionV>
                <wp:extent cx="200025" cy="229871"/>
                <wp:effectExtent l="0" t="0" r="28575" b="17779"/>
                <wp:wrapNone/>
                <wp:docPr id="8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1B4A63" w:rsidRDefault="001B4A6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0" o:spid="_x0000_s1033" style="position:absolute;left:0;text-align:left;margin-left:111.95pt;margin-top:7.5pt;width:15.75pt;height:18.1pt;z-index:9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1B4A63" w:rsidRDefault="001B4A6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0" behindDoc="0" locked="0" layoutInCell="1" allowOverlap="1">
                <wp:simplePos x="0" y="0"/>
                <wp:positionH relativeFrom="column">
                  <wp:posOffset>1621798</wp:posOffset>
                </wp:positionH>
                <wp:positionV relativeFrom="paragraph">
                  <wp:posOffset>95399</wp:posOffset>
                </wp:positionV>
                <wp:extent cx="200025" cy="229871"/>
                <wp:effectExtent l="0" t="0" r="28575" b="17779"/>
                <wp:wrapNone/>
                <wp:docPr id="9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98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100013 f10 1"/>
                            <a:gd name="f14" fmla="*/ 0 f10 1"/>
                            <a:gd name="f15" fmla="*/ 200025 f10 1"/>
                            <a:gd name="f16" fmla="*/ 114936 f10 1"/>
                            <a:gd name="f17" fmla="*/ 229871 f10 1"/>
                            <a:gd name="f18" fmla="*/ 926162 f10 1"/>
                            <a:gd name="f19" fmla="*/ 1852315 f10 1"/>
                            <a:gd name="f20" fmla="*/ 1223169 f10 1"/>
                            <a:gd name="f21" fmla="*/ 2446327 f10 1"/>
                            <a:gd name="f22" fmla="*/ 8576645 f10 1"/>
                            <a:gd name="f23" fmla="*/ 17153207 f10 1"/>
                            <a:gd name="f24" fmla="*/ 13017180 f10 1"/>
                            <a:gd name="f25" fmla="*/ 26034233 f10 1"/>
                            <a:gd name="f26" fmla="*/ 79423268 f10 1"/>
                            <a:gd name="f27" fmla="*/ 158845796 f10 1"/>
                            <a:gd name="f28" fmla="*/ 138531070 f10 1"/>
                            <a:gd name="f29" fmla="*/ 277060777 f10 1"/>
                            <a:gd name="f30" fmla="*/ 735492252 f10 1"/>
                            <a:gd name="f31" fmla="*/ 1470977391 f10 1"/>
                            <a:gd name="f32" fmla="*/ 1474270825 f10 1"/>
                            <a:gd name="f33" fmla="*/ 2147483647 f10 1"/>
                            <a:gd name="f34" fmla="*/ 21600 f10 1"/>
                            <a:gd name="f35" fmla="*/ f11 1 f2"/>
                            <a:gd name="f36" fmla="*/ f13 1 21600"/>
                            <a:gd name="f37" fmla="*/ f14 1 21600"/>
                            <a:gd name="f38" fmla="*/ f15 1 21600"/>
                            <a:gd name="f39" fmla="*/ f16 1 21600"/>
                            <a:gd name="f40" fmla="*/ f17 1 21600"/>
                            <a:gd name="f41" fmla="*/ f18 1 21600"/>
                            <a:gd name="f42" fmla="*/ f19 1 21600"/>
                            <a:gd name="f43" fmla="*/ f20 1 21600"/>
                            <a:gd name="f44" fmla="*/ f21 1 21600"/>
                            <a:gd name="f45" fmla="*/ f22 1 21600"/>
                            <a:gd name="f46" fmla="*/ f23 1 21600"/>
                            <a:gd name="f47" fmla="*/ f24 1 21600"/>
                            <a:gd name="f48" fmla="*/ f25 1 21600"/>
                            <a:gd name="f49" fmla="*/ f26 1 21600"/>
                            <a:gd name="f50" fmla="*/ f27 1 21600"/>
                            <a:gd name="f51" fmla="*/ f28 1 21600"/>
                            <a:gd name="f52" fmla="*/ f29 1 21600"/>
                            <a:gd name="f53" fmla="*/ f30 1 21600"/>
                            <a:gd name="f54" fmla="*/ f31 1 21600"/>
                            <a:gd name="f55" fmla="*/ f32 1 21600"/>
                            <a:gd name="f56" fmla="*/ f33 1 21600"/>
                            <a:gd name="f57" fmla="*/ f34 1 21600"/>
                            <a:gd name="f58" fmla="+- f35 0 f1"/>
                            <a:gd name="f59" fmla="*/ f36 1 f12"/>
                            <a:gd name="f60" fmla="*/ f37 1 f12"/>
                            <a:gd name="f61" fmla="*/ f38 1 f12"/>
                            <a:gd name="f62" fmla="*/ f39 1 f12"/>
                            <a:gd name="f63" fmla="*/ f40 1 f12"/>
                            <a:gd name="f64" fmla="*/ f41 1 f12"/>
                            <a:gd name="f65" fmla="*/ f42 1 f12"/>
                            <a:gd name="f66" fmla="*/ f43 1 f12"/>
                            <a:gd name="f67" fmla="*/ f44 1 f12"/>
                            <a:gd name="f68" fmla="*/ f45 1 f12"/>
                            <a:gd name="f69" fmla="*/ f46 1 f12"/>
                            <a:gd name="f70" fmla="*/ f47 1 f12"/>
                            <a:gd name="f71" fmla="*/ f48 1 f12"/>
                            <a:gd name="f72" fmla="*/ f49 1 f12"/>
                            <a:gd name="f73" fmla="*/ f50 1 f12"/>
                            <a:gd name="f74" fmla="*/ f51 1 f12"/>
                            <a:gd name="f75" fmla="*/ f52 1 f12"/>
                            <a:gd name="f76" fmla="*/ f53 1 f12"/>
                            <a:gd name="f77" fmla="*/ f54 1 f12"/>
                            <a:gd name="f78" fmla="*/ f55 1 f12"/>
                            <a:gd name="f79" fmla="*/ f56 1 f12"/>
                            <a:gd name="f80" fmla="*/ f57 1 f12"/>
                            <a:gd name="f81" fmla="*/ f60 f8 1"/>
                            <a:gd name="f82" fmla="*/ f80 f8 1"/>
                            <a:gd name="f83" fmla="*/ f80 f9 1"/>
                            <a:gd name="f84" fmla="*/ f60 f9 1"/>
                            <a:gd name="f85" fmla="*/ f59 f8 1"/>
                            <a:gd name="f86" fmla="*/ f61 f8 1"/>
                            <a:gd name="f87" fmla="*/ f62 f9 1"/>
                            <a:gd name="f88" fmla="*/ f63 f9 1"/>
                            <a:gd name="f89" fmla="*/ f64 f8 1"/>
                            <a:gd name="f90" fmla="*/ f65 f8 1"/>
                            <a:gd name="f91" fmla="*/ f66 f9 1"/>
                            <a:gd name="f92" fmla="*/ f67 f9 1"/>
                            <a:gd name="f93" fmla="*/ f68 f8 1"/>
                            <a:gd name="f94" fmla="*/ f69 f8 1"/>
                            <a:gd name="f95" fmla="*/ f70 f9 1"/>
                            <a:gd name="f96" fmla="*/ f71 f9 1"/>
                            <a:gd name="f97" fmla="*/ f72 f8 1"/>
                            <a:gd name="f98" fmla="*/ f73 f8 1"/>
                            <a:gd name="f99" fmla="*/ f74 f9 1"/>
                            <a:gd name="f100" fmla="*/ f75 f9 1"/>
                            <a:gd name="f101" fmla="*/ f76 f8 1"/>
                            <a:gd name="f102" fmla="*/ f77 f8 1"/>
                            <a:gd name="f103" fmla="*/ f78 f9 1"/>
                            <a:gd name="f104" fmla="*/ f79 f9 1"/>
                            <a:gd name="f105" fmla="*/ f79 f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58">
                              <a:pos x="f85" y="f84"/>
                            </a:cxn>
                            <a:cxn ang="f58">
                              <a:pos x="f86" y="f87"/>
                            </a:cxn>
                            <a:cxn ang="f58">
                              <a:pos x="f85" y="f88"/>
                            </a:cxn>
                            <a:cxn ang="f58">
                              <a:pos x="f81" y="f87"/>
                            </a:cxn>
                            <a:cxn ang="f58">
                              <a:pos x="f89" y="f84"/>
                            </a:cxn>
                            <a:cxn ang="f58">
                              <a:pos x="f90" y="f91"/>
                            </a:cxn>
                            <a:cxn ang="f58">
                              <a:pos x="f89" y="f92"/>
                            </a:cxn>
                            <a:cxn ang="f58">
                              <a:pos x="f81" y="f91"/>
                            </a:cxn>
                            <a:cxn ang="f58">
                              <a:pos x="f93" y="f84"/>
                            </a:cxn>
                            <a:cxn ang="f58">
                              <a:pos x="f94" y="f95"/>
                            </a:cxn>
                            <a:cxn ang="f58">
                              <a:pos x="f93" y="f96"/>
                            </a:cxn>
                            <a:cxn ang="f58">
                              <a:pos x="f81" y="f95"/>
                            </a:cxn>
                            <a:cxn ang="f58">
                              <a:pos x="f97" y="f84"/>
                            </a:cxn>
                            <a:cxn ang="f58">
                              <a:pos x="f98" y="f99"/>
                            </a:cxn>
                            <a:cxn ang="f58">
                              <a:pos x="f97" y="f100"/>
                            </a:cxn>
                            <a:cxn ang="f58">
                              <a:pos x="f81" y="f99"/>
                            </a:cxn>
                            <a:cxn ang="f58">
                              <a:pos x="f101" y="f84"/>
                            </a:cxn>
                            <a:cxn ang="f58">
                              <a:pos x="f102" y="f103"/>
                            </a:cxn>
                            <a:cxn ang="f58">
                              <a:pos x="f101" y="f104"/>
                            </a:cxn>
                            <a:cxn ang="f58">
                              <a:pos x="f81" y="f103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  <a:cxn ang="f58">
                              <a:pos x="f105" y="f84"/>
                            </a:cxn>
                            <a:cxn ang="f58">
                              <a:pos x="f105" y="f104"/>
                            </a:cxn>
                            <a:cxn ang="f58">
                              <a:pos x="f105" y="f104"/>
                            </a:cxn>
                            <a:cxn ang="f58">
                              <a:pos x="f81" y="f104"/>
                            </a:cxn>
                          </a:cxnLst>
                          <a:rect l="f81" t="f84" r="f82" b="f83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1B4A63" w:rsidRDefault="001B4A6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1" o:spid="_x0000_s1034" style="position:absolute;left:0;text-align:left;margin-left:127.7pt;margin-top:7.5pt;width:15.75pt;height:18.1pt;z-index:1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" adj="-11796480,,5400" path="m,l21600,r,21600l,21600,,xe" strokeweight=".26008mm">
                <v:stroke joinstyle="round"/>
                <v:formulas/>
                <v:path arrowok="t" o:connecttype="custom" o:connectlocs="100013,0;200025,114936;100013,229871;0,114936;926162,0;1852315,1223169;926162,2446328;0,1223169;8576646,0;17153209,13017180;8576646,26034242;0,13017180;79423306,0;158845844,138531120;79423306,277060888;0,138531120;735492555,0;1470978257,1474272018;735492555,2147483646;0,1474272018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1B4A63" w:rsidRDefault="001B4A6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eastAsia="Tahoma" w:hAnsi="Tahoma" w:cs="Tahoma"/>
          <w:b/>
          <w:bCs/>
          <w:sz w:val="22"/>
        </w:rPr>
        <w:t xml:space="preserve">      </w:t>
      </w:r>
      <w:r>
        <w:rPr>
          <w:rFonts w:cs="Tahoma"/>
          <w:b/>
          <w:bCs/>
          <w:sz w:val="22"/>
        </w:rPr>
        <w:t>ul. gen. J. Bema 89/1</w:t>
      </w:r>
    </w:p>
    <w:p w:rsidR="001B4A63" w:rsidRDefault="00E24D54">
      <w:pPr>
        <w:pStyle w:val="Standard"/>
        <w:ind w:left="5664"/>
        <w:jc w:val="both"/>
      </w:pPr>
      <w:r>
        <w:rPr>
          <w:rFonts w:ascii="Tahoma" w:hAnsi="Tahoma" w:cs="Tahoma"/>
          <w:b/>
          <w:bCs/>
          <w:sz w:val="22"/>
        </w:rPr>
        <w:t xml:space="preserve">      </w:t>
      </w:r>
      <w:r>
        <w:rPr>
          <w:rFonts w:cs="Tahoma"/>
          <w:b/>
          <w:bCs/>
          <w:sz w:val="22"/>
        </w:rPr>
        <w:t>Tel. 85-7479434 lub 85 - 7479436</w:t>
      </w:r>
    </w:p>
    <w:p w:rsidR="001B4A63" w:rsidRDefault="001B4A63">
      <w:pPr>
        <w:pStyle w:val="Tekstpodstawowy21"/>
        <w:tabs>
          <w:tab w:val="clear" w:pos="1440"/>
        </w:tabs>
        <w:rPr>
          <w:rFonts w:ascii="Tahoma" w:eastAsia="Tahoma" w:hAnsi="Tahoma" w:cs="Tahoma"/>
          <w:sz w:val="2"/>
          <w:szCs w:val="2"/>
        </w:rPr>
      </w:pPr>
    </w:p>
    <w:p w:rsidR="001B4A63" w:rsidRDefault="00E24D54">
      <w:pPr>
        <w:pStyle w:val="Tekstpodstawowy21"/>
        <w:tabs>
          <w:tab w:val="clear" w:pos="1440"/>
        </w:tabs>
      </w:pPr>
      <w:r>
        <w:rPr>
          <w:rFonts w:ascii="Tahoma" w:eastAsia="Tahoma" w:hAnsi="Tahoma" w:cs="Tahoma"/>
          <w:b/>
          <w:bCs/>
          <w:sz w:val="18"/>
          <w:szCs w:val="18"/>
        </w:rPr>
        <w:t xml:space="preserve"> </w:t>
      </w:r>
      <w:r>
        <w:rPr>
          <w:rFonts w:ascii="Tahoma" w:hAnsi="Tahoma" w:cs="Tahoma"/>
          <w:b/>
          <w:bCs/>
          <w:sz w:val="18"/>
          <w:szCs w:val="18"/>
        </w:rPr>
        <w:t>(nr telefonu)</w:t>
      </w:r>
    </w:p>
    <w:p w:rsidR="001B4A63" w:rsidRDefault="001B4A63">
      <w:pPr>
        <w:pStyle w:val="Standard"/>
        <w:jc w:val="center"/>
      </w:pPr>
    </w:p>
    <w:p w:rsidR="001B4A63" w:rsidRDefault="00E24D54">
      <w:pPr>
        <w:pStyle w:val="Standard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W N I O S E K</w:t>
      </w:r>
    </w:p>
    <w:p w:rsidR="001B4A63" w:rsidRDefault="00E24D54">
      <w:pPr>
        <w:pStyle w:val="Standard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O ZAMIANĘ NAJMU SOCJALNEGO LOKALU NA LOKAL NA CZAS NIEOZNACZONY</w:t>
      </w:r>
    </w:p>
    <w:p w:rsidR="001B4A63" w:rsidRDefault="001B4A63">
      <w:pPr>
        <w:pStyle w:val="Standard"/>
        <w:rPr>
          <w:rFonts w:ascii="Tahoma" w:hAnsi="Tahoma" w:cs="Tahoma"/>
          <w:b/>
          <w:sz w:val="6"/>
          <w:szCs w:val="6"/>
        </w:rPr>
      </w:pPr>
    </w:p>
    <w:tbl>
      <w:tblPr>
        <w:tblW w:w="9915" w:type="dxa"/>
        <w:tblInd w:w="-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3"/>
        <w:gridCol w:w="3402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45"/>
        <w:gridCol w:w="1530"/>
        <w:gridCol w:w="1815"/>
      </w:tblGrid>
      <w:tr w:rsidR="001B4A63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991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B4A63" w:rsidRDefault="00E24D54">
            <w:pPr>
              <w:pStyle w:val="Standard"/>
              <w:numPr>
                <w:ilvl w:val="0"/>
                <w:numId w:val="38"/>
              </w:numPr>
              <w:tabs>
                <w:tab w:val="left" w:pos="227"/>
              </w:tabs>
              <w:ind w:left="227" w:hanging="794"/>
              <w:rPr>
                <w:rFonts w:ascii="Tahoma" w:hAnsi="Tahoma"/>
                <w:b/>
                <w:bCs/>
                <w:sz w:val="22"/>
                <w:szCs w:val="22"/>
              </w:rPr>
            </w:pPr>
            <w:r>
              <w:rPr>
                <w:rFonts w:ascii="Tahoma" w:hAnsi="Tahoma"/>
                <w:b/>
                <w:bCs/>
                <w:sz w:val="22"/>
                <w:szCs w:val="22"/>
              </w:rPr>
              <w:t xml:space="preserve">I. Tabela </w:t>
            </w:r>
            <w:r>
              <w:rPr>
                <w:rFonts w:ascii="Tahoma" w:hAnsi="Tahoma"/>
                <w:b/>
                <w:bCs/>
                <w:sz w:val="22"/>
                <w:szCs w:val="22"/>
              </w:rPr>
              <w:t>osób zamieszkujących w lokalu aktualnie zajmowanym przez wnioskodawcę:</w:t>
            </w:r>
          </w:p>
        </w:tc>
      </w:tr>
      <w:tr w:rsidR="001B4A63">
        <w:tblPrEx>
          <w:tblCellMar>
            <w:top w:w="0" w:type="dxa"/>
            <w:bottom w:w="0" w:type="dxa"/>
          </w:tblCellMar>
        </w:tblPrEx>
        <w:tc>
          <w:tcPr>
            <w:tcW w:w="5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B4A63" w:rsidRDefault="00E24D54">
            <w:pPr>
              <w:pStyle w:val="Standard"/>
              <w:rPr>
                <w:rFonts w:ascii="Tahoma" w:hAnsi="Tahoma" w:cs="Tahoma"/>
                <w:b/>
                <w:bCs/>
                <w:sz w:val="22"/>
              </w:rPr>
            </w:pPr>
            <w:r>
              <w:rPr>
                <w:rFonts w:ascii="Tahoma" w:hAnsi="Tahoma" w:cs="Tahoma"/>
                <w:b/>
                <w:bCs/>
                <w:sz w:val="22"/>
              </w:rPr>
              <w:t>Lp.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B4A63" w:rsidRDefault="00E24D54">
            <w:pPr>
              <w:pStyle w:val="Nagwek3"/>
            </w:pPr>
            <w:r>
              <w:t>Nazwisko i imię</w:t>
            </w:r>
          </w:p>
        </w:tc>
        <w:tc>
          <w:tcPr>
            <w:tcW w:w="2595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B4A63" w:rsidRDefault="00E24D54">
            <w:pPr>
              <w:pStyle w:val="Nagwek3"/>
            </w:pPr>
            <w:r>
              <w:t>PESEL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B4A63" w:rsidRDefault="00E24D54">
            <w:pPr>
              <w:pStyle w:val="Standard"/>
              <w:snapToGrid w:val="0"/>
              <w:ind w:left="290" w:hanging="290"/>
              <w:jc w:val="center"/>
              <w:rPr>
                <w:rFonts w:ascii="Tahoma" w:hAnsi="Tahoma" w:cs="Tahoma"/>
                <w:b/>
                <w:bCs/>
                <w:sz w:val="22"/>
              </w:rPr>
            </w:pPr>
            <w:r>
              <w:rPr>
                <w:rFonts w:ascii="Tahoma" w:hAnsi="Tahoma" w:cs="Tahoma"/>
                <w:b/>
                <w:bCs/>
                <w:sz w:val="22"/>
              </w:rPr>
              <w:t>Data urodzenia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B4A63" w:rsidRDefault="00E24D54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bCs/>
                <w:sz w:val="22"/>
              </w:rPr>
            </w:pPr>
            <w:r>
              <w:rPr>
                <w:rFonts w:ascii="Tahoma" w:hAnsi="Tahoma" w:cs="Tahoma"/>
                <w:b/>
                <w:bCs/>
                <w:sz w:val="22"/>
              </w:rPr>
              <w:t>Stosunek do wnioskodawcy</w:t>
            </w:r>
          </w:p>
        </w:tc>
      </w:tr>
      <w:tr w:rsidR="001B4A63">
        <w:tblPrEx>
          <w:tblCellMar>
            <w:top w:w="0" w:type="dxa"/>
            <w:bottom w:w="0" w:type="dxa"/>
          </w:tblCellMar>
        </w:tblPrEx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E24D54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B4A63" w:rsidRDefault="00E24D54">
            <w:pPr>
              <w:pStyle w:val="Standard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WNIOSKODAWCA</w:t>
            </w:r>
          </w:p>
        </w:tc>
      </w:tr>
      <w:tr w:rsidR="001B4A63">
        <w:tblPrEx>
          <w:tblCellMar>
            <w:top w:w="0" w:type="dxa"/>
            <w:bottom w:w="0" w:type="dxa"/>
          </w:tblCellMar>
        </w:tblPrEx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E24D54">
            <w:pPr>
              <w:pStyle w:val="Standard"/>
              <w:snapToGrid w:val="0"/>
              <w:jc w:val="center"/>
            </w:pPr>
            <w:r>
              <w:rPr>
                <w:rFonts w:ascii="Tahoma" w:hAnsi="Tahoma" w:cs="Tahoma"/>
                <w:b/>
                <w:sz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1B4A63">
        <w:tblPrEx>
          <w:tblCellMar>
            <w:top w:w="0" w:type="dxa"/>
            <w:bottom w:w="0" w:type="dxa"/>
          </w:tblCellMar>
        </w:tblPrEx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E24D54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1B4A63">
        <w:tblPrEx>
          <w:tblCellMar>
            <w:top w:w="0" w:type="dxa"/>
            <w:bottom w:w="0" w:type="dxa"/>
          </w:tblCellMar>
        </w:tblPrEx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E24D54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1B4A63">
        <w:tblPrEx>
          <w:tblCellMar>
            <w:top w:w="0" w:type="dxa"/>
            <w:bottom w:w="0" w:type="dxa"/>
          </w:tblCellMar>
        </w:tblPrEx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E24D54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1B4A63">
        <w:tblPrEx>
          <w:tblCellMar>
            <w:top w:w="0" w:type="dxa"/>
            <w:bottom w:w="0" w:type="dxa"/>
          </w:tblCellMar>
        </w:tblPrEx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E24D54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1B4A63">
        <w:tblPrEx>
          <w:tblCellMar>
            <w:top w:w="0" w:type="dxa"/>
            <w:bottom w:w="0" w:type="dxa"/>
          </w:tblCellMar>
        </w:tblPrEx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E24D54">
            <w:pPr>
              <w:pStyle w:val="Standard"/>
              <w:snapToGrid w:val="0"/>
              <w:jc w:val="center"/>
            </w:pPr>
            <w:r>
              <w:rPr>
                <w:rFonts w:ascii="Tahoma" w:hAnsi="Tahoma" w:cs="Tahoma"/>
                <w:b/>
                <w:sz w:val="22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jc w:val="center"/>
              <w:rPr>
                <w:rFonts w:ascii="Tahoma" w:hAnsi="Tahoma" w:cs="Tahoma"/>
                <w:sz w:val="22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  <w:tr w:rsidR="001B4A63">
        <w:tblPrEx>
          <w:tblCellMar>
            <w:top w:w="0" w:type="dxa"/>
            <w:bottom w:w="0" w:type="dxa"/>
          </w:tblCellMar>
        </w:tblPrEx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E24D54">
            <w:pPr>
              <w:pStyle w:val="Standard"/>
              <w:snapToGrid w:val="0"/>
              <w:jc w:val="center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ind w:right="3742"/>
              <w:rPr>
                <w:rFonts w:ascii="Tahoma" w:hAnsi="Tahoma" w:cs="Tahoma"/>
                <w:sz w:val="22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B4A63" w:rsidRDefault="001B4A63">
            <w:pPr>
              <w:pStyle w:val="Standard"/>
              <w:snapToGrid w:val="0"/>
              <w:rPr>
                <w:rFonts w:ascii="Tahoma" w:hAnsi="Tahoma" w:cs="Tahoma"/>
                <w:sz w:val="22"/>
              </w:rPr>
            </w:pPr>
          </w:p>
        </w:tc>
      </w:tr>
    </w:tbl>
    <w:p w:rsidR="001B4A63" w:rsidRDefault="001B4A63">
      <w:pPr>
        <w:pStyle w:val="Standard"/>
      </w:pPr>
    </w:p>
    <w:tbl>
      <w:tblPr>
        <w:tblW w:w="9915" w:type="dxa"/>
        <w:tblInd w:w="-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5"/>
      </w:tblGrid>
      <w:tr w:rsidR="001B4A63">
        <w:tblPrEx>
          <w:tblCellMar>
            <w:top w:w="0" w:type="dxa"/>
            <w:bottom w:w="0" w:type="dxa"/>
          </w:tblCellMar>
        </w:tblPrEx>
        <w:tc>
          <w:tcPr>
            <w:tcW w:w="9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E24D54">
            <w:pPr>
              <w:pStyle w:val="Standard"/>
              <w:numPr>
                <w:ilvl w:val="0"/>
                <w:numId w:val="34"/>
              </w:numPr>
              <w:tabs>
                <w:tab w:val="left" w:pos="227"/>
              </w:tabs>
              <w:ind w:left="227" w:hanging="794"/>
              <w:jc w:val="both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II. Podstawowe informacje o lokalu zgłoszonym do zamiany:</w:t>
            </w:r>
          </w:p>
        </w:tc>
      </w:tr>
    </w:tbl>
    <w:p w:rsidR="001B4A63" w:rsidRDefault="001B4A63">
      <w:pPr>
        <w:pStyle w:val="Standard"/>
        <w:jc w:val="both"/>
      </w:pPr>
    </w:p>
    <w:p w:rsidR="001B4A63" w:rsidRDefault="00E24D54">
      <w:pPr>
        <w:pStyle w:val="Standard"/>
        <w:spacing w:line="276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2366640</wp:posOffset>
                </wp:positionH>
                <wp:positionV relativeFrom="paragraph">
                  <wp:posOffset>3236</wp:posOffset>
                </wp:positionV>
                <wp:extent cx="162562" cy="153674"/>
                <wp:effectExtent l="0" t="0" r="27938" b="17776"/>
                <wp:wrapNone/>
                <wp:docPr id="10" name="AutoShap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2" cy="15367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81596 f10 1"/>
                            <a:gd name="f14" fmla="*/ 0 f10 1"/>
                            <a:gd name="f15" fmla="*/ 163192 f10 1"/>
                            <a:gd name="f16" fmla="*/ 76837 f10 1"/>
                            <a:gd name="f17" fmla="*/ 153674 f10 1"/>
                            <a:gd name="f18" fmla="*/ 616473 f10 1"/>
                            <a:gd name="f19" fmla="*/ 1232946 f10 1"/>
                            <a:gd name="f20" fmla="*/ 546660 f10 1"/>
                            <a:gd name="f21" fmla="*/ 1093319 f10 1"/>
                            <a:gd name="f22" fmla="*/ 4657568 f10 1"/>
                            <a:gd name="f23" fmla="*/ 9315136 f10 1"/>
                            <a:gd name="f24" fmla="*/ 3889233 f10 1"/>
                            <a:gd name="f25" fmla="*/ 7778459 f10 1"/>
                            <a:gd name="f26" fmla="*/ 35188791 f10 1"/>
                            <a:gd name="f27" fmla="*/ 70377582 f10 1"/>
                            <a:gd name="f28" fmla="*/ 27670082 f10 1"/>
                            <a:gd name="f29" fmla="*/ 55340108 f10 1"/>
                            <a:gd name="f30" fmla="*/ 265857683 f10 1"/>
                            <a:gd name="f31" fmla="*/ 531715367 f10 1"/>
                            <a:gd name="f32" fmla="*/ 196859795 f10 1"/>
                            <a:gd name="f33" fmla="*/ 393719134 f10 1"/>
                            <a:gd name="f34" fmla="*/ 2008603641 f10 1"/>
                            <a:gd name="f35" fmla="*/ 2147483647 f10 1"/>
                            <a:gd name="f36" fmla="*/ 1400566116 f10 1"/>
                            <a:gd name="f37" fmla="*/ 21600 f10 1"/>
                            <a:gd name="f38" fmla="*/ f11 1 f2"/>
                            <a:gd name="f39" fmla="*/ f13 1 21600"/>
                            <a:gd name="f40" fmla="*/ f14 1 21600"/>
                            <a:gd name="f41" fmla="*/ f15 1 21600"/>
                            <a:gd name="f42" fmla="*/ f16 1 21600"/>
                            <a:gd name="f43" fmla="*/ f17 1 21600"/>
                            <a:gd name="f44" fmla="*/ f18 1 21600"/>
                            <a:gd name="f45" fmla="*/ f19 1 21600"/>
                            <a:gd name="f46" fmla="*/ f20 1 21600"/>
                            <a:gd name="f47" fmla="*/ f21 1 21600"/>
                            <a:gd name="f48" fmla="*/ f22 1 21600"/>
                            <a:gd name="f49" fmla="*/ f23 1 21600"/>
                            <a:gd name="f50" fmla="*/ f24 1 21600"/>
                            <a:gd name="f51" fmla="*/ f25 1 21600"/>
                            <a:gd name="f52" fmla="*/ f26 1 21600"/>
                            <a:gd name="f53" fmla="*/ f27 1 21600"/>
                            <a:gd name="f54" fmla="*/ f28 1 21600"/>
                            <a:gd name="f55" fmla="*/ f29 1 21600"/>
                            <a:gd name="f56" fmla="*/ f30 1 21600"/>
                            <a:gd name="f57" fmla="*/ f31 1 21600"/>
                            <a:gd name="f58" fmla="*/ f32 1 21600"/>
                            <a:gd name="f59" fmla="*/ f33 1 21600"/>
                            <a:gd name="f60" fmla="*/ f34 1 21600"/>
                            <a:gd name="f61" fmla="*/ f35 1 21600"/>
                            <a:gd name="f62" fmla="*/ f36 1 21600"/>
                            <a:gd name="f63" fmla="*/ f37 1 21600"/>
                            <a:gd name="f64" fmla="+- f38 0 f1"/>
                            <a:gd name="f65" fmla="*/ f39 1 f12"/>
                            <a:gd name="f66" fmla="*/ f40 1 f12"/>
                            <a:gd name="f67" fmla="*/ f41 1 f12"/>
                            <a:gd name="f68" fmla="*/ f42 1 f12"/>
                            <a:gd name="f69" fmla="*/ f43 1 f12"/>
                            <a:gd name="f70" fmla="*/ f44 1 f12"/>
                            <a:gd name="f71" fmla="*/ f45 1 f12"/>
                            <a:gd name="f72" fmla="*/ f46 1 f12"/>
                            <a:gd name="f73" fmla="*/ f47 1 f12"/>
                            <a:gd name="f74" fmla="*/ f48 1 f12"/>
                            <a:gd name="f75" fmla="*/ f49 1 f12"/>
                            <a:gd name="f76" fmla="*/ f50 1 f12"/>
                            <a:gd name="f77" fmla="*/ f51 1 f12"/>
                            <a:gd name="f78" fmla="*/ f52 1 f12"/>
                            <a:gd name="f79" fmla="*/ f53 1 f12"/>
                            <a:gd name="f80" fmla="*/ f54 1 f12"/>
                            <a:gd name="f81" fmla="*/ f55 1 f12"/>
                            <a:gd name="f82" fmla="*/ f56 1 f12"/>
                            <a:gd name="f83" fmla="*/ f57 1 f12"/>
                            <a:gd name="f84" fmla="*/ f58 1 f12"/>
                            <a:gd name="f85" fmla="*/ f59 1 f12"/>
                            <a:gd name="f86" fmla="*/ f60 1 f12"/>
                            <a:gd name="f87" fmla="*/ f61 1 f12"/>
                            <a:gd name="f88" fmla="*/ f62 1 f12"/>
                            <a:gd name="f89" fmla="*/ f63 1 f12"/>
                            <a:gd name="f90" fmla="*/ f66 f8 1"/>
                            <a:gd name="f91" fmla="*/ f89 f8 1"/>
                            <a:gd name="f92" fmla="*/ f89 f9 1"/>
                            <a:gd name="f93" fmla="*/ f66 f9 1"/>
                            <a:gd name="f94" fmla="*/ f65 f8 1"/>
                            <a:gd name="f95" fmla="*/ f67 f8 1"/>
                            <a:gd name="f96" fmla="*/ f68 f9 1"/>
                            <a:gd name="f97" fmla="*/ f69 f9 1"/>
                            <a:gd name="f98" fmla="*/ f70 f8 1"/>
                            <a:gd name="f99" fmla="*/ f71 f8 1"/>
                            <a:gd name="f100" fmla="*/ f72 f9 1"/>
                            <a:gd name="f101" fmla="*/ f73 f9 1"/>
                            <a:gd name="f102" fmla="*/ f74 f8 1"/>
                            <a:gd name="f103" fmla="*/ f75 f8 1"/>
                            <a:gd name="f104" fmla="*/ f76 f9 1"/>
                            <a:gd name="f105" fmla="*/ f77 f9 1"/>
                            <a:gd name="f106" fmla="*/ f78 f8 1"/>
                            <a:gd name="f107" fmla="*/ f79 f8 1"/>
                            <a:gd name="f108" fmla="*/ f80 f9 1"/>
                            <a:gd name="f109" fmla="*/ f81 f9 1"/>
                            <a:gd name="f110" fmla="*/ f82 f8 1"/>
                            <a:gd name="f111" fmla="*/ f83 f8 1"/>
                            <a:gd name="f112" fmla="*/ f84 f9 1"/>
                            <a:gd name="f113" fmla="*/ f85 f9 1"/>
                            <a:gd name="f114" fmla="*/ f86 f8 1"/>
                            <a:gd name="f115" fmla="*/ f87 f8 1"/>
                            <a:gd name="f116" fmla="*/ f88 f9 1"/>
                            <a:gd name="f117" fmla="*/ f87 f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64">
                              <a:pos x="f94" y="f93"/>
                            </a:cxn>
                            <a:cxn ang="f64">
                              <a:pos x="f95" y="f96"/>
                            </a:cxn>
                            <a:cxn ang="f64">
                              <a:pos x="f94" y="f97"/>
                            </a:cxn>
                            <a:cxn ang="f64">
                              <a:pos x="f90" y="f96"/>
                            </a:cxn>
                            <a:cxn ang="f64">
                              <a:pos x="f98" y="f93"/>
                            </a:cxn>
                            <a:cxn ang="f64">
                              <a:pos x="f99" y="f100"/>
                            </a:cxn>
                            <a:cxn ang="f64">
                              <a:pos x="f98" y="f101"/>
                            </a:cxn>
                            <a:cxn ang="f64">
                              <a:pos x="f90" y="f100"/>
                            </a:cxn>
                            <a:cxn ang="f64">
                              <a:pos x="f102" y="f93"/>
                            </a:cxn>
                            <a:cxn ang="f64">
                              <a:pos x="f103" y="f104"/>
                            </a:cxn>
                            <a:cxn ang="f64">
                              <a:pos x="f102" y="f105"/>
                            </a:cxn>
                            <a:cxn ang="f64">
                              <a:pos x="f90" y="f104"/>
                            </a:cxn>
                            <a:cxn ang="f64">
                              <a:pos x="f106" y="f93"/>
                            </a:cxn>
                            <a:cxn ang="f64">
                              <a:pos x="f107" y="f108"/>
                            </a:cxn>
                            <a:cxn ang="f64">
                              <a:pos x="f106" y="f109"/>
                            </a:cxn>
                            <a:cxn ang="f64">
                              <a:pos x="f90" y="f108"/>
                            </a:cxn>
                            <a:cxn ang="f64">
                              <a:pos x="f110" y="f93"/>
                            </a:cxn>
                            <a:cxn ang="f64">
                              <a:pos x="f111" y="f112"/>
                            </a:cxn>
                            <a:cxn ang="f64">
                              <a:pos x="f110" y="f113"/>
                            </a:cxn>
                            <a:cxn ang="f64">
                              <a:pos x="f90" y="f112"/>
                            </a:cxn>
                            <a:cxn ang="f64">
                              <a:pos x="f114" y="f93"/>
                            </a:cxn>
                            <a:cxn ang="f64">
                              <a:pos x="f115" y="f116"/>
                            </a:cxn>
                            <a:cxn ang="f64">
                              <a:pos x="f114" y="f117"/>
                            </a:cxn>
                            <a:cxn ang="f64">
                              <a:pos x="f90" y="f116"/>
                            </a:cxn>
                            <a:cxn ang="f64">
                              <a:pos x="f115" y="f93"/>
                            </a:cxn>
                            <a:cxn ang="f64">
                              <a:pos x="f115" y="f117"/>
                            </a:cxn>
                            <a:cxn ang="f64">
                              <a:pos x="f115" y="f117"/>
                            </a:cxn>
                            <a:cxn ang="f64">
                              <a:pos x="f90" y="f117"/>
                            </a:cxn>
                            <a:cxn ang="f64">
                              <a:pos x="f115" y="f93"/>
                            </a:cxn>
                            <a:cxn ang="f64">
                              <a:pos x="f115" y="f117"/>
                            </a:cxn>
                            <a:cxn ang="f64">
                              <a:pos x="f115" y="f117"/>
                            </a:cxn>
                            <a:cxn ang="f64">
                              <a:pos x="f90" y="f117"/>
                            </a:cxn>
                            <a:cxn ang="f64">
                              <a:pos x="f115" y="f93"/>
                            </a:cxn>
                            <a:cxn ang="f64">
                              <a:pos x="f115" y="f117"/>
                            </a:cxn>
                            <a:cxn ang="f64">
                              <a:pos x="f115" y="f117"/>
                            </a:cxn>
                            <a:cxn ang="f64">
                              <a:pos x="f90" y="f117"/>
                            </a:cxn>
                            <a:cxn ang="f64">
                              <a:pos x="f115" y="f93"/>
                            </a:cxn>
                            <a:cxn ang="f64">
                              <a:pos x="f115" y="f117"/>
                            </a:cxn>
                            <a:cxn ang="f64">
                              <a:pos x="f115" y="f117"/>
                            </a:cxn>
                            <a:cxn ang="f64">
                              <a:pos x="f90" y="f117"/>
                            </a:cxn>
                            <a:cxn ang="f64">
                              <a:pos x="f115" y="f93"/>
                            </a:cxn>
                            <a:cxn ang="f64">
                              <a:pos x="f115" y="f117"/>
                            </a:cxn>
                            <a:cxn ang="f64">
                              <a:pos x="f115" y="f117"/>
                            </a:cxn>
                            <a:cxn ang="f64">
                              <a:pos x="f90" y="f117"/>
                            </a:cxn>
                            <a:cxn ang="f64">
                              <a:pos x="f115" y="f93"/>
                            </a:cxn>
                            <a:cxn ang="f64">
                              <a:pos x="f115" y="f117"/>
                            </a:cxn>
                            <a:cxn ang="f64">
                              <a:pos x="f115" y="f117"/>
                            </a:cxn>
                            <a:cxn ang="f64">
                              <a:pos x="f90" y="f117"/>
                            </a:cxn>
                          </a:cxnLst>
                          <a:rect l="f90" t="f93" r="f91" b="f92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1B4A63" w:rsidRDefault="001B4A6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30" o:spid="_x0000_s1035" style="position:absolute;left:0;text-align:left;margin-left:186.35pt;margin-top:.25pt;width:12.8pt;height:12.1pt;z-index:-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" adj="-11796480,,5400" path="m,l21600,r,21600l,21600,,xe" strokeweight=".26008mm">
                <v:stroke joinstyle="round"/>
                <v:formulas/>
                <v:path arrowok="t" o:connecttype="custom" o:connectlocs="81281,0;162562,76837;81281,153674;0,76837;614093,0;1228186,546660;614093,1093319;0,546660;4639587,0;9279174,3889233;4639587,7778459;0,3889233;35052943,0;70105886,27670092;35052943,55340135;0,27670092;264831493,0;529662985,196859823;264831493,393719248;0,196859823;2000849846,0;2147483646,1400566303;2000849846,2147483646;0,1400566303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1B4A63" w:rsidRDefault="001B4A6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sz w:val="22"/>
          <w:szCs w:val="22"/>
        </w:rPr>
        <w:t>1.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>Powierzchnia</w:t>
      </w:r>
      <w:r>
        <w:rPr>
          <w:rFonts w:ascii="Tahoma" w:hAnsi="Tahoma" w:cs="Tahoma"/>
          <w:sz w:val="22"/>
          <w:szCs w:val="22"/>
        </w:rPr>
        <w:t xml:space="preserve"> (właściwe zaznaczyć   </w:t>
      </w:r>
      <w:r>
        <w:rPr>
          <w:rFonts w:ascii="Tahoma" w:hAnsi="Tahoma" w:cs="Tahoma"/>
          <w:b/>
          <w:bCs/>
          <w:sz w:val="22"/>
          <w:szCs w:val="22"/>
        </w:rPr>
        <w:t>X</w:t>
      </w:r>
      <w:r>
        <w:rPr>
          <w:rFonts w:ascii="Tahoma" w:hAnsi="Tahoma" w:cs="Tahoma"/>
          <w:sz w:val="22"/>
          <w:szCs w:val="22"/>
        </w:rPr>
        <w:t xml:space="preserve"> ):</w:t>
      </w:r>
    </w:p>
    <w:p w:rsidR="001B4A63" w:rsidRDefault="00E24D54">
      <w:pPr>
        <w:pStyle w:val="Standard"/>
        <w:spacing w:line="276" w:lineRule="auto"/>
        <w:jc w:val="both"/>
      </w:pPr>
      <w:r>
        <w:rPr>
          <w:rFonts w:ascii="Tahoma" w:eastAsia="Tahoma" w:hAnsi="Tahoma" w:cs="Tahoma"/>
          <w:sz w:val="22"/>
          <w:szCs w:val="22"/>
        </w:rPr>
        <w:t xml:space="preserve">    </w:t>
      </w:r>
      <w:r>
        <w:rPr>
          <w:rFonts w:ascii="Tahoma" w:hAnsi="Tahoma" w:cs="Tahoma"/>
          <w:sz w:val="22"/>
          <w:szCs w:val="22"/>
        </w:rPr>
        <w:t>pow. użytkowa: ……..... m</w:t>
      </w:r>
      <w:r>
        <w:rPr>
          <w:rFonts w:ascii="Tahoma" w:hAnsi="Tahoma" w:cs="Tahoma"/>
          <w:sz w:val="22"/>
          <w:szCs w:val="22"/>
          <w:vertAlign w:val="superscript"/>
        </w:rPr>
        <w:t>2</w:t>
      </w:r>
      <w:r>
        <w:rPr>
          <w:rFonts w:ascii="Tahoma" w:hAnsi="Tahoma" w:cs="Tahoma"/>
          <w:sz w:val="22"/>
          <w:szCs w:val="22"/>
        </w:rPr>
        <w:t>,   pow. pokoi ….....…. m</w:t>
      </w:r>
      <w:r>
        <w:rPr>
          <w:rFonts w:ascii="Tahoma" w:hAnsi="Tahoma" w:cs="Tahoma"/>
          <w:sz w:val="22"/>
          <w:szCs w:val="22"/>
          <w:vertAlign w:val="superscript"/>
        </w:rPr>
        <w:t xml:space="preserve">2 </w:t>
      </w:r>
      <w:r>
        <w:rPr>
          <w:rFonts w:ascii="Tahoma" w:hAnsi="Tahoma" w:cs="Tahoma"/>
          <w:sz w:val="22"/>
          <w:szCs w:val="22"/>
        </w:rPr>
        <w:t xml:space="preserve">,   ilość pokoi ….....…. ,   piętro …...…. , </w:t>
      </w:r>
      <w:r>
        <w:rPr>
          <w:rFonts w:ascii="Tahoma" w:hAnsi="Tahoma" w:cs="Tahoma"/>
          <w:sz w:val="22"/>
          <w:szCs w:val="22"/>
        </w:rPr>
        <w:br/>
      </w:r>
      <w:r>
        <w:rPr>
          <w:rFonts w:ascii="Tahoma" w:hAnsi="Tahoma" w:cs="Tahoma"/>
          <w:sz w:val="22"/>
          <w:szCs w:val="22"/>
        </w:rPr>
        <w:t xml:space="preserve">  </w:t>
      </w:r>
      <w:r>
        <w:rPr>
          <w:rFonts w:ascii="Tahoma" w:eastAsia="Tahoma" w:hAnsi="Tahoma" w:cs="Tahoma"/>
          <w:sz w:val="22"/>
          <w:szCs w:val="22"/>
        </w:rPr>
        <w:t xml:space="preserve"> pow. </w:t>
      </w:r>
      <w:r>
        <w:rPr>
          <w:rFonts w:ascii="Tahoma" w:hAnsi="Tahoma" w:cs="Tahoma"/>
          <w:sz w:val="22"/>
          <w:szCs w:val="22"/>
        </w:rPr>
        <w:t xml:space="preserve">1p ……… </w:t>
      </w:r>
      <w:r>
        <w:rPr>
          <w:rFonts w:ascii="Tahoma" w:hAnsi="Tahoma" w:cs="Tahoma"/>
          <w:sz w:val="22"/>
          <w:szCs w:val="22"/>
        </w:rPr>
        <w:t>m</w:t>
      </w:r>
      <w:r>
        <w:rPr>
          <w:rFonts w:ascii="Tahoma" w:hAnsi="Tahoma" w:cs="Tahoma"/>
          <w:sz w:val="22"/>
          <w:szCs w:val="22"/>
          <w:vertAlign w:val="superscript"/>
        </w:rPr>
        <w:t>2</w:t>
      </w:r>
      <w:r>
        <w:rPr>
          <w:rFonts w:ascii="Tahoma" w:hAnsi="Tahoma" w:cs="Tahoma"/>
          <w:sz w:val="22"/>
          <w:szCs w:val="22"/>
        </w:rPr>
        <w:t>,   2p ……… m</w:t>
      </w:r>
      <w:r>
        <w:rPr>
          <w:rFonts w:ascii="Tahoma" w:hAnsi="Tahoma" w:cs="Tahoma"/>
          <w:sz w:val="22"/>
          <w:szCs w:val="22"/>
          <w:vertAlign w:val="superscript"/>
        </w:rPr>
        <w:t>2</w:t>
      </w:r>
      <w:r>
        <w:rPr>
          <w:rFonts w:ascii="Tahoma" w:hAnsi="Tahoma" w:cs="Tahoma"/>
          <w:sz w:val="22"/>
          <w:szCs w:val="22"/>
        </w:rPr>
        <w:t>,   3p ……… m</w:t>
      </w:r>
      <w:r>
        <w:rPr>
          <w:rFonts w:ascii="Tahoma" w:hAnsi="Tahoma" w:cs="Tahoma"/>
          <w:sz w:val="22"/>
          <w:szCs w:val="22"/>
          <w:vertAlign w:val="superscript"/>
        </w:rPr>
        <w:t>2</w:t>
      </w:r>
      <w:r>
        <w:rPr>
          <w:rFonts w:ascii="Tahoma" w:hAnsi="Tahoma" w:cs="Tahoma"/>
          <w:sz w:val="22"/>
          <w:szCs w:val="22"/>
        </w:rPr>
        <w:t>,   4p ……… m</w:t>
      </w:r>
      <w:r>
        <w:rPr>
          <w:rFonts w:ascii="Tahoma" w:hAnsi="Tahoma" w:cs="Tahoma"/>
          <w:sz w:val="22"/>
          <w:szCs w:val="22"/>
          <w:vertAlign w:val="superscript"/>
        </w:rPr>
        <w:t>2</w:t>
      </w:r>
      <w:r>
        <w:rPr>
          <w:rFonts w:ascii="Tahoma" w:eastAsia="Tahoma" w:hAnsi="Tahoma" w:cs="Tahoma"/>
          <w:sz w:val="22"/>
          <w:szCs w:val="22"/>
        </w:rPr>
        <w:t xml:space="preserve">, </w:t>
      </w:r>
      <w:r>
        <w:rPr>
          <w:rFonts w:ascii="Tahoma" w:hAnsi="Tahoma" w:cs="Tahoma"/>
          <w:sz w:val="22"/>
          <w:szCs w:val="22"/>
        </w:rPr>
        <w:t>pow. kuchni .…... m</w:t>
      </w:r>
      <w:r>
        <w:rPr>
          <w:rFonts w:ascii="Tahoma" w:hAnsi="Tahoma" w:cs="Tahoma"/>
          <w:sz w:val="22"/>
          <w:szCs w:val="22"/>
          <w:vertAlign w:val="superscript"/>
        </w:rPr>
        <w:t>2</w:t>
      </w:r>
      <w:r>
        <w:rPr>
          <w:rFonts w:ascii="Tahoma" w:hAnsi="Tahoma" w:cs="Tahoma"/>
          <w:sz w:val="22"/>
          <w:szCs w:val="22"/>
        </w:rPr>
        <w:t xml:space="preserve">, </w:t>
      </w:r>
      <w:r>
        <w:rPr>
          <w:rFonts w:ascii="Tahoma" w:hAnsi="Tahoma" w:cs="Tahoma"/>
          <w:sz w:val="22"/>
          <w:szCs w:val="22"/>
        </w:rPr>
        <w:br/>
      </w:r>
      <w:r>
        <w:rPr>
          <w:rFonts w:ascii="Tahoma" w:hAnsi="Tahoma" w:cs="Tahoma"/>
          <w:sz w:val="22"/>
          <w:szCs w:val="22"/>
        </w:rPr>
        <w:t xml:space="preserve">     kuchnia z oknem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 w:cs="Tahoma"/>
          <w:sz w:val="22"/>
          <w:szCs w:val="22"/>
        </w:rPr>
        <w:t xml:space="preserve">  / kuchnia ciemna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 w:cs="Tahoma"/>
          <w:sz w:val="22"/>
          <w:szCs w:val="22"/>
        </w:rPr>
        <w:t xml:space="preserve">,   piwnica: TAK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 w:cs="Tahoma"/>
          <w:sz w:val="22"/>
          <w:szCs w:val="22"/>
        </w:rPr>
        <w:t xml:space="preserve"> / NIE </w:t>
      </w:r>
      <w:r>
        <w:rPr>
          <w:rFonts w:ascii="Batang" w:eastAsia="Batang" w:hAnsi="Batang" w:cs="Batang"/>
          <w:sz w:val="22"/>
          <w:szCs w:val="22"/>
        </w:rPr>
        <w:t>□</w:t>
      </w:r>
    </w:p>
    <w:p w:rsidR="001B4A63" w:rsidRDefault="001B4A63">
      <w:pPr>
        <w:pStyle w:val="Standard"/>
        <w:spacing w:line="276" w:lineRule="auto"/>
        <w:jc w:val="both"/>
        <w:rPr>
          <w:sz w:val="4"/>
          <w:szCs w:val="4"/>
        </w:rPr>
      </w:pPr>
    </w:p>
    <w:p w:rsidR="001B4A63" w:rsidRDefault="00E24D54">
      <w:pPr>
        <w:pStyle w:val="Standard"/>
        <w:tabs>
          <w:tab w:val="left" w:pos="0"/>
        </w:tabs>
        <w:spacing w:line="276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2776319</wp:posOffset>
                </wp:positionH>
                <wp:positionV relativeFrom="paragraph">
                  <wp:posOffset>-1435</wp:posOffset>
                </wp:positionV>
                <wp:extent cx="162562" cy="153674"/>
                <wp:effectExtent l="0" t="0" r="27938" b="17776"/>
                <wp:wrapNone/>
                <wp:docPr id="11" name="Auto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2" cy="15367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+- 0 0 0"/>
                            <a:gd name="f8" fmla="*/ f3 1 21600"/>
                            <a:gd name="f9" fmla="*/ f4 1 21600"/>
                            <a:gd name="f10" fmla="+- f6 0 f5"/>
                            <a:gd name="f11" fmla="*/ f7 f0 1"/>
                            <a:gd name="f12" fmla="*/ f10 1 21600"/>
                            <a:gd name="f13" fmla="*/ 81596 f10 1"/>
                            <a:gd name="f14" fmla="*/ 0 f10 1"/>
                            <a:gd name="f15" fmla="*/ 163192 f10 1"/>
                            <a:gd name="f16" fmla="*/ 76837 f10 1"/>
                            <a:gd name="f17" fmla="*/ 153674 f10 1"/>
                            <a:gd name="f18" fmla="*/ 616473 f10 1"/>
                            <a:gd name="f19" fmla="*/ 1232946 f10 1"/>
                            <a:gd name="f20" fmla="*/ 546660 f10 1"/>
                            <a:gd name="f21" fmla="*/ 1093319 f10 1"/>
                            <a:gd name="f22" fmla="*/ 4657568 f10 1"/>
                            <a:gd name="f23" fmla="*/ 9315136 f10 1"/>
                            <a:gd name="f24" fmla="*/ 3889233 f10 1"/>
                            <a:gd name="f25" fmla="*/ 7778459 f10 1"/>
                            <a:gd name="f26" fmla="*/ 35188791 f10 1"/>
                            <a:gd name="f27" fmla="*/ 70377582 f10 1"/>
                            <a:gd name="f28" fmla="*/ 27670082 f10 1"/>
                            <a:gd name="f29" fmla="*/ 55340108 f10 1"/>
                            <a:gd name="f30" fmla="*/ 265857683 f10 1"/>
                            <a:gd name="f31" fmla="*/ 531715367 f10 1"/>
                            <a:gd name="f32" fmla="*/ 196859795 f10 1"/>
                            <a:gd name="f33" fmla="*/ 393719134 f10 1"/>
                            <a:gd name="f34" fmla="*/ 2008603641 f10 1"/>
                            <a:gd name="f35" fmla="*/ 2147483647 f10 1"/>
                            <a:gd name="f36" fmla="*/ 1400566116 f10 1"/>
                            <a:gd name="f37" fmla="*/ 21600 f10 1"/>
                            <a:gd name="f38" fmla="*/ f11 1 f2"/>
                            <a:gd name="f39" fmla="*/ f13 1 21600"/>
                            <a:gd name="f40" fmla="*/ f14 1 21600"/>
                            <a:gd name="f41" fmla="*/ f15 1 21600"/>
                            <a:gd name="f42" fmla="*/ f16 1 21600"/>
                            <a:gd name="f43" fmla="*/ f17 1 21600"/>
                            <a:gd name="f44" fmla="*/ f18 1 21600"/>
                            <a:gd name="f45" fmla="*/ f19 1 21600"/>
                            <a:gd name="f46" fmla="*/ f20 1 21600"/>
                            <a:gd name="f47" fmla="*/ f21 1 21600"/>
                            <a:gd name="f48" fmla="*/ f22 1 21600"/>
                            <a:gd name="f49" fmla="*/ f23 1 21600"/>
                            <a:gd name="f50" fmla="*/ f24 1 21600"/>
                            <a:gd name="f51" fmla="*/ f25 1 21600"/>
                            <a:gd name="f52" fmla="*/ f26 1 21600"/>
                            <a:gd name="f53" fmla="*/ f27 1 21600"/>
                            <a:gd name="f54" fmla="*/ f28 1 21600"/>
                            <a:gd name="f55" fmla="*/ f29 1 21600"/>
                            <a:gd name="f56" fmla="*/ f30 1 21600"/>
                            <a:gd name="f57" fmla="*/ f31 1 21600"/>
                            <a:gd name="f58" fmla="*/ f32 1 21600"/>
                            <a:gd name="f59" fmla="*/ f33 1 21600"/>
                            <a:gd name="f60" fmla="*/ f34 1 21600"/>
                            <a:gd name="f61" fmla="*/ f35 1 21600"/>
                            <a:gd name="f62" fmla="*/ f36 1 21600"/>
                            <a:gd name="f63" fmla="*/ f37 1 21600"/>
                            <a:gd name="f64" fmla="+- f38 0 f1"/>
                            <a:gd name="f65" fmla="*/ f39 1 f12"/>
                            <a:gd name="f66" fmla="*/ f40 1 f12"/>
                            <a:gd name="f67" fmla="*/ f41 1 f12"/>
                            <a:gd name="f68" fmla="*/ f42 1 f12"/>
                            <a:gd name="f69" fmla="*/ f43 1 f12"/>
                            <a:gd name="f70" fmla="*/ f44 1 f12"/>
                            <a:gd name="f71" fmla="*/ f45 1 f12"/>
                            <a:gd name="f72" fmla="*/ f46 1 f12"/>
                            <a:gd name="f73" fmla="*/ f47 1 f12"/>
                            <a:gd name="f74" fmla="*/ f48 1 f12"/>
                            <a:gd name="f75" fmla="*/ f49 1 f12"/>
                            <a:gd name="f76" fmla="*/ f50 1 f12"/>
                            <a:gd name="f77" fmla="*/ f51 1 f12"/>
                            <a:gd name="f78" fmla="*/ f52 1 f12"/>
                            <a:gd name="f79" fmla="*/ f53 1 f12"/>
                            <a:gd name="f80" fmla="*/ f54 1 f12"/>
                            <a:gd name="f81" fmla="*/ f55 1 f12"/>
                            <a:gd name="f82" fmla="*/ f56 1 f12"/>
                            <a:gd name="f83" fmla="*/ f57 1 f12"/>
                            <a:gd name="f84" fmla="*/ f58 1 f12"/>
                            <a:gd name="f85" fmla="*/ f59 1 f12"/>
                            <a:gd name="f86" fmla="*/ f60 1 f12"/>
                            <a:gd name="f87" fmla="*/ f61 1 f12"/>
                            <a:gd name="f88" fmla="*/ f62 1 f12"/>
                            <a:gd name="f89" fmla="*/ f63 1 f12"/>
                            <a:gd name="f90" fmla="*/ f66 f8 1"/>
                            <a:gd name="f91" fmla="*/ f89 f8 1"/>
                            <a:gd name="f92" fmla="*/ f89 f9 1"/>
                            <a:gd name="f93" fmla="*/ f66 f9 1"/>
                            <a:gd name="f94" fmla="*/ f65 f8 1"/>
                            <a:gd name="f95" fmla="*/ f67 f8 1"/>
                            <a:gd name="f96" fmla="*/ f68 f9 1"/>
                            <a:gd name="f97" fmla="*/ f69 f9 1"/>
                            <a:gd name="f98" fmla="*/ f70 f8 1"/>
                            <a:gd name="f99" fmla="*/ f71 f8 1"/>
                            <a:gd name="f100" fmla="*/ f72 f9 1"/>
                            <a:gd name="f101" fmla="*/ f73 f9 1"/>
                            <a:gd name="f102" fmla="*/ f74 f8 1"/>
                            <a:gd name="f103" fmla="*/ f75 f8 1"/>
                            <a:gd name="f104" fmla="*/ f76 f9 1"/>
                            <a:gd name="f105" fmla="*/ f77 f9 1"/>
                            <a:gd name="f106" fmla="*/ f78 f8 1"/>
                            <a:gd name="f107" fmla="*/ f79 f8 1"/>
                            <a:gd name="f108" fmla="*/ f80 f9 1"/>
                            <a:gd name="f109" fmla="*/ f81 f9 1"/>
                            <a:gd name="f110" fmla="*/ f82 f8 1"/>
                            <a:gd name="f111" fmla="*/ f83 f8 1"/>
                            <a:gd name="f112" fmla="*/ f84 f9 1"/>
                            <a:gd name="f113" fmla="*/ f85 f9 1"/>
                            <a:gd name="f114" fmla="*/ f86 f8 1"/>
                            <a:gd name="f115" fmla="*/ f87 f8 1"/>
                            <a:gd name="f116" fmla="*/ f88 f9 1"/>
                            <a:gd name="f117" fmla="*/ f87 f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64">
                              <a:pos x="f94" y="f93"/>
                            </a:cxn>
                            <a:cxn ang="f64">
                              <a:pos x="f95" y="f96"/>
                            </a:cxn>
                            <a:cxn ang="f64">
                              <a:pos x="f94" y="f97"/>
                            </a:cxn>
                            <a:cxn ang="f64">
                              <a:pos x="f90" y="f96"/>
                            </a:cxn>
                            <a:cxn ang="f64">
                              <a:pos x="f98" y="f93"/>
                            </a:cxn>
                            <a:cxn ang="f64">
                              <a:pos x="f99" y="f100"/>
                            </a:cxn>
                            <a:cxn ang="f64">
                              <a:pos x="f98" y="f101"/>
                            </a:cxn>
                            <a:cxn ang="f64">
                              <a:pos x="f90" y="f100"/>
                            </a:cxn>
                            <a:cxn ang="f64">
                              <a:pos x="f102" y="f93"/>
                            </a:cxn>
                            <a:cxn ang="f64">
                              <a:pos x="f103" y="f104"/>
                            </a:cxn>
                            <a:cxn ang="f64">
                              <a:pos x="f102" y="f105"/>
                            </a:cxn>
                            <a:cxn ang="f64">
                              <a:pos x="f90" y="f104"/>
                            </a:cxn>
                            <a:cxn ang="f64">
                              <a:pos x="f106" y="f93"/>
                            </a:cxn>
                            <a:cxn ang="f64">
                              <a:pos x="f107" y="f108"/>
                            </a:cxn>
                            <a:cxn ang="f64">
                              <a:pos x="f106" y="f109"/>
                            </a:cxn>
                            <a:cxn ang="f64">
                              <a:pos x="f90" y="f108"/>
                            </a:cxn>
                            <a:cxn ang="f64">
                              <a:pos x="f110" y="f93"/>
                            </a:cxn>
                            <a:cxn ang="f64">
                              <a:pos x="f111" y="f112"/>
                            </a:cxn>
                            <a:cxn ang="f64">
                              <a:pos x="f110" y="f113"/>
                            </a:cxn>
                            <a:cxn ang="f64">
                              <a:pos x="f90" y="f112"/>
                            </a:cxn>
                            <a:cxn ang="f64">
                              <a:pos x="f114" y="f93"/>
                            </a:cxn>
                            <a:cxn ang="f64">
                              <a:pos x="f115" y="f116"/>
                            </a:cxn>
                            <a:cxn ang="f64">
                              <a:pos x="f114" y="f117"/>
                            </a:cxn>
                            <a:cxn ang="f64">
                              <a:pos x="f90" y="f116"/>
                            </a:cxn>
                            <a:cxn ang="f64">
                              <a:pos x="f115" y="f93"/>
                            </a:cxn>
                            <a:cxn ang="f64">
                              <a:pos x="f115" y="f117"/>
                            </a:cxn>
                            <a:cxn ang="f64">
                              <a:pos x="f115" y="f117"/>
                            </a:cxn>
                            <a:cxn ang="f64">
                              <a:pos x="f90" y="f117"/>
                            </a:cxn>
                            <a:cxn ang="f64">
                              <a:pos x="f115" y="f93"/>
                            </a:cxn>
                            <a:cxn ang="f64">
                              <a:pos x="f115" y="f117"/>
                            </a:cxn>
                            <a:cxn ang="f64">
                              <a:pos x="f115" y="f117"/>
                            </a:cxn>
                            <a:cxn ang="f64">
                              <a:pos x="f90" y="f117"/>
                            </a:cxn>
                            <a:cxn ang="f64">
                              <a:pos x="f115" y="f93"/>
                            </a:cxn>
                            <a:cxn ang="f64">
                              <a:pos x="f115" y="f117"/>
                            </a:cxn>
                            <a:cxn ang="f64">
                              <a:pos x="f115" y="f117"/>
                            </a:cxn>
                            <a:cxn ang="f64">
                              <a:pos x="f90" y="f117"/>
                            </a:cxn>
                            <a:cxn ang="f64">
                              <a:pos x="f115" y="f93"/>
                            </a:cxn>
                            <a:cxn ang="f64">
                              <a:pos x="f115" y="f117"/>
                            </a:cxn>
                            <a:cxn ang="f64">
                              <a:pos x="f115" y="f117"/>
                            </a:cxn>
                            <a:cxn ang="f64">
                              <a:pos x="f90" y="f117"/>
                            </a:cxn>
                            <a:cxn ang="f64">
                              <a:pos x="f115" y="f93"/>
                            </a:cxn>
                            <a:cxn ang="f64">
                              <a:pos x="f115" y="f117"/>
                            </a:cxn>
                            <a:cxn ang="f64">
                              <a:pos x="f115" y="f117"/>
                            </a:cxn>
                            <a:cxn ang="f64">
                              <a:pos x="f90" y="f117"/>
                            </a:cxn>
                            <a:cxn ang="f64">
                              <a:pos x="f115" y="f93"/>
                            </a:cxn>
                            <a:cxn ang="f64">
                              <a:pos x="f115" y="f117"/>
                            </a:cxn>
                            <a:cxn ang="f64">
                              <a:pos x="f115" y="f117"/>
                            </a:cxn>
                            <a:cxn ang="f64">
                              <a:pos x="f90" y="f117"/>
                            </a:cxn>
                          </a:cxnLst>
                          <a:rect l="f90" t="f93" r="f91" b="f92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  <a:lnTo>
                                <a:pt x="f6" y="f6"/>
                              </a:lnTo>
                              <a:lnTo>
                                <a:pt x="f5" y="f6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1B4A63" w:rsidRDefault="001B4A6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" o:spid="_x0000_s1036" style="position:absolute;left:0;text-align:left;margin-left:218.6pt;margin-top:-.1pt;width:12.8pt;height:12.1pt;z-index:-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" adj="-11796480,,5400" path="m,l21600,r,21600l,21600,,xe" strokeweight=".26008mm">
                <v:stroke joinstyle="round"/>
                <v:formulas/>
                <v:path arrowok="t" o:connecttype="custom" o:connectlocs="81281,0;162562,76837;81281,153674;0,76837;614093,0;1228186,546660;614093,1093319;0,546660;4639587,0;9279174,3889233;4639587,7778459;0,3889233;35052943,0;70105886,27670092;35052943,55340135;0,27670092;264831493,0;529662985,196859823;264831493,393719248;0,196859823;2000849846,0;2147483646,1400566303;2000849846,2147483646;0,1400566303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;2147483646,0;2147483646,2147483646;2147483646,2147483646;0,2147483646" o:connectangles="270,0,90,180,270,270,270,270,270,270,270,270,270,270,270,270,270,270,270,270,270,270,270,270,270,270,270,270,270,270,270,270,270,270,270,270,270,270,270,270,270,270,270,270,270,270,270,270,270,270,270,270" textboxrect="0,0,21600,21600"/>
                <v:textbox inset="4.40994mm,2.29006mm,4.40994mm,2.29006mm">
                  <w:txbxContent>
                    <w:p w:rsidR="001B4A63" w:rsidRDefault="001B4A6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eastAsia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2. </w:t>
      </w:r>
      <w:r>
        <w:rPr>
          <w:rFonts w:ascii="Tahoma" w:hAnsi="Tahoma" w:cs="Tahoma"/>
          <w:sz w:val="22"/>
          <w:szCs w:val="22"/>
          <w:u w:val="single"/>
        </w:rPr>
        <w:t>Wyposażenie lokalu</w:t>
      </w:r>
      <w:r>
        <w:rPr>
          <w:rFonts w:ascii="Tahoma" w:hAnsi="Tahoma" w:cs="Tahoma"/>
          <w:sz w:val="22"/>
          <w:szCs w:val="22"/>
        </w:rPr>
        <w:t xml:space="preserve"> (właściwe zaznaczyć  </w:t>
      </w:r>
      <w:r>
        <w:rPr>
          <w:rFonts w:ascii="Tahoma" w:hAnsi="Tahoma" w:cs="Tahoma"/>
          <w:b/>
          <w:bCs/>
          <w:sz w:val="22"/>
          <w:szCs w:val="22"/>
        </w:rPr>
        <w:t xml:space="preserve">X  </w:t>
      </w:r>
      <w:r>
        <w:rPr>
          <w:rFonts w:ascii="Tahoma" w:hAnsi="Tahoma" w:cs="Tahoma"/>
          <w:sz w:val="22"/>
          <w:szCs w:val="22"/>
        </w:rPr>
        <w:t>):</w:t>
      </w:r>
    </w:p>
    <w:p w:rsidR="001B4A63" w:rsidRDefault="00E24D54">
      <w:pPr>
        <w:pStyle w:val="Standard"/>
        <w:spacing w:line="276" w:lineRule="auto"/>
        <w:jc w:val="both"/>
      </w:pPr>
      <w:r>
        <w:rPr>
          <w:rFonts w:ascii="Tahoma" w:hAnsi="Tahoma" w:cs="Tahoma"/>
          <w:sz w:val="22"/>
          <w:szCs w:val="22"/>
        </w:rPr>
        <w:t xml:space="preserve">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 w:cs="Tahoma"/>
          <w:sz w:val="22"/>
          <w:szCs w:val="22"/>
        </w:rPr>
        <w:t xml:space="preserve">  instalacja wodociągowa           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 w:cs="Tahoma"/>
          <w:sz w:val="22"/>
          <w:szCs w:val="22"/>
        </w:rPr>
        <w:t xml:space="preserve">  inst. kanalizacyjna </w:t>
      </w:r>
      <w:r>
        <w:rPr>
          <w:rFonts w:ascii="Tahoma" w:hAnsi="Tahoma" w:cs="Tahoma"/>
          <w:sz w:val="22"/>
          <w:szCs w:val="22"/>
        </w:rPr>
        <w:t xml:space="preserve">                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 w:cs="Tahoma"/>
          <w:sz w:val="22"/>
          <w:szCs w:val="22"/>
        </w:rPr>
        <w:t xml:space="preserve">   łazienka</w:t>
      </w:r>
    </w:p>
    <w:p w:rsidR="001B4A63" w:rsidRDefault="00E24D54">
      <w:pPr>
        <w:pStyle w:val="Standard"/>
        <w:spacing w:line="276" w:lineRule="auto"/>
        <w:jc w:val="both"/>
      </w:pPr>
      <w:r>
        <w:rPr>
          <w:rFonts w:ascii="Tahoma" w:hAnsi="Tahoma"/>
          <w:sz w:val="22"/>
          <w:szCs w:val="22"/>
        </w:rPr>
        <w:t xml:space="preserve">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/>
          <w:sz w:val="22"/>
          <w:szCs w:val="22"/>
        </w:rPr>
        <w:t xml:space="preserve">  gaz z sieci miejskiej                 </w:t>
      </w:r>
      <w:r>
        <w:rPr>
          <w:rFonts w:ascii="Tahoma" w:hAnsi="Tahoma"/>
          <w:sz w:val="14"/>
          <w:szCs w:val="14"/>
        </w:rPr>
        <w:t xml:space="preserve">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/>
          <w:sz w:val="22"/>
          <w:szCs w:val="22"/>
        </w:rPr>
        <w:t xml:space="preserve">  gaz z butli                            </w:t>
      </w:r>
      <w:r>
        <w:rPr>
          <w:rFonts w:ascii="Tahoma" w:hAnsi="Tahoma"/>
          <w:sz w:val="14"/>
          <w:szCs w:val="14"/>
        </w:rPr>
        <w:t xml:space="preserve"> 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/>
          <w:sz w:val="22"/>
          <w:szCs w:val="22"/>
        </w:rPr>
        <w:t xml:space="preserve">   </w:t>
      </w:r>
      <w:r>
        <w:rPr>
          <w:rFonts w:ascii="Tahoma" w:hAnsi="Tahoma" w:cs="Tahoma"/>
          <w:sz w:val="22"/>
          <w:szCs w:val="22"/>
        </w:rPr>
        <w:t>balkon</w:t>
      </w:r>
    </w:p>
    <w:p w:rsidR="001B4A63" w:rsidRDefault="00E24D54">
      <w:pPr>
        <w:pStyle w:val="Standard"/>
        <w:spacing w:line="276" w:lineRule="auto"/>
        <w:jc w:val="both"/>
      </w:pPr>
      <w:r>
        <w:rPr>
          <w:rFonts w:ascii="Tahoma" w:hAnsi="Tahoma" w:cs="Tahoma"/>
          <w:sz w:val="22"/>
          <w:szCs w:val="22"/>
        </w:rPr>
        <w:t xml:space="preserve">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 w:cs="Tahoma"/>
          <w:sz w:val="22"/>
          <w:szCs w:val="22"/>
        </w:rPr>
        <w:t xml:space="preserve">  ogrzewanie centralne             </w:t>
      </w:r>
      <w:r>
        <w:rPr>
          <w:rFonts w:ascii="Tahoma" w:hAnsi="Tahoma" w:cs="Tahoma"/>
          <w:sz w:val="16"/>
          <w:szCs w:val="16"/>
        </w:rPr>
        <w:t xml:space="preserve">  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 w:cs="Tahoma"/>
          <w:sz w:val="22"/>
          <w:szCs w:val="22"/>
        </w:rPr>
        <w:t xml:space="preserve">  ogrzewanie piecowe            </w:t>
      </w:r>
      <w:r>
        <w:rPr>
          <w:rFonts w:ascii="Tahoma" w:hAnsi="Tahoma" w:cs="Tahoma"/>
          <w:sz w:val="16"/>
          <w:szCs w:val="16"/>
        </w:rPr>
        <w:t xml:space="preserve">  </w:t>
      </w:r>
      <w:r>
        <w:rPr>
          <w:rFonts w:ascii="Tahoma" w:hAnsi="Tahoma" w:cs="Tahoma"/>
          <w:sz w:val="14"/>
          <w:szCs w:val="14"/>
        </w:rPr>
        <w:t xml:space="preserve">  </w:t>
      </w:r>
      <w:r>
        <w:rPr>
          <w:rFonts w:ascii="Tahoma" w:hAnsi="Tahoma" w:cs="Tahoma"/>
          <w:sz w:val="16"/>
          <w:szCs w:val="16"/>
        </w:rPr>
        <w:t xml:space="preserve">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 w:cs="Tahoma"/>
          <w:sz w:val="22"/>
          <w:szCs w:val="22"/>
        </w:rPr>
        <w:t xml:space="preserve">   </w:t>
      </w:r>
      <w:proofErr w:type="spellStart"/>
      <w:r>
        <w:rPr>
          <w:rFonts w:ascii="Tahoma" w:hAnsi="Tahoma" w:cs="Tahoma"/>
          <w:sz w:val="22"/>
          <w:szCs w:val="22"/>
        </w:rPr>
        <w:t>wc</w:t>
      </w:r>
      <w:proofErr w:type="spellEnd"/>
      <w:r>
        <w:rPr>
          <w:rFonts w:ascii="Tahoma" w:hAnsi="Tahoma" w:cs="Tahoma"/>
          <w:sz w:val="22"/>
          <w:szCs w:val="22"/>
        </w:rPr>
        <w:t xml:space="preserve">    </w:t>
      </w:r>
    </w:p>
    <w:p w:rsidR="001B4A63" w:rsidRDefault="00E24D54">
      <w:pPr>
        <w:pStyle w:val="Standard"/>
        <w:spacing w:line="276" w:lineRule="auto"/>
        <w:jc w:val="both"/>
      </w:pPr>
      <w:r>
        <w:rPr>
          <w:rFonts w:ascii="Tahoma" w:hAnsi="Tahoma" w:cs="Tahoma"/>
          <w:sz w:val="22"/>
          <w:szCs w:val="22"/>
        </w:rPr>
        <w:t xml:space="preserve">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 w:cs="Tahoma"/>
          <w:sz w:val="22"/>
          <w:szCs w:val="22"/>
        </w:rPr>
        <w:t xml:space="preserve">  stolarka okienna PCV              </w:t>
      </w:r>
      <w:r>
        <w:rPr>
          <w:rFonts w:ascii="Tahoma" w:hAnsi="Tahoma" w:cs="Tahoma"/>
          <w:sz w:val="14"/>
          <w:szCs w:val="14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 w:cs="Tahoma"/>
          <w:sz w:val="22"/>
          <w:szCs w:val="22"/>
        </w:rPr>
        <w:t xml:space="preserve">  stolarka okienna drewniana    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 w:cs="Tahoma"/>
          <w:sz w:val="22"/>
          <w:szCs w:val="22"/>
        </w:rPr>
        <w:t xml:space="preserve">  winda</w:t>
      </w:r>
    </w:p>
    <w:p w:rsidR="001B4A63" w:rsidRDefault="00E24D54">
      <w:pPr>
        <w:pStyle w:val="Standard"/>
        <w:spacing w:line="276" w:lineRule="auto"/>
        <w:jc w:val="both"/>
      </w:pPr>
      <w:r>
        <w:rPr>
          <w:rFonts w:ascii="Tahoma" w:hAnsi="Tahoma" w:cs="Tahoma"/>
          <w:sz w:val="22"/>
          <w:szCs w:val="22"/>
        </w:rPr>
        <w:t xml:space="preserve">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 w:cs="Tahoma"/>
          <w:sz w:val="22"/>
          <w:szCs w:val="22"/>
        </w:rPr>
        <w:t xml:space="preserve">  woda ciepła z sieci miejskiej     </w:t>
      </w:r>
      <w:r>
        <w:rPr>
          <w:rFonts w:ascii="Tahoma" w:hAnsi="Tahoma" w:cs="Tahoma"/>
          <w:sz w:val="16"/>
          <w:szCs w:val="16"/>
        </w:rPr>
        <w:t xml:space="preserve"> </w:t>
      </w:r>
      <w:r>
        <w:rPr>
          <w:rFonts w:ascii="Batang" w:eastAsia="Batang" w:hAnsi="Batang" w:cs="Batang"/>
          <w:sz w:val="22"/>
          <w:szCs w:val="22"/>
        </w:rPr>
        <w:t>□</w:t>
      </w:r>
      <w:r>
        <w:rPr>
          <w:rFonts w:ascii="Tahoma" w:hAnsi="Tahoma" w:cs="Tahoma"/>
          <w:sz w:val="22"/>
          <w:szCs w:val="22"/>
        </w:rPr>
        <w:t xml:space="preserve">  woda ciepła z piecyka.</w:t>
      </w:r>
    </w:p>
    <w:p w:rsidR="001B4A63" w:rsidRDefault="001B4A63">
      <w:pPr>
        <w:pStyle w:val="Standard"/>
        <w:spacing w:line="276" w:lineRule="auto"/>
        <w:jc w:val="both"/>
      </w:pPr>
    </w:p>
    <w:tbl>
      <w:tblPr>
        <w:tblW w:w="9975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9525"/>
      </w:tblGrid>
      <w:tr w:rsidR="001B4A63">
        <w:tblPrEx>
          <w:tblCellMar>
            <w:top w:w="0" w:type="dxa"/>
            <w:bottom w:w="0" w:type="dxa"/>
          </w:tblCellMar>
        </w:tblPrEx>
        <w:trPr>
          <w:trHeight w:hRule="exact" w:val="390"/>
        </w:trPr>
        <w:tc>
          <w:tcPr>
            <w:tcW w:w="99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E24D54">
            <w:pPr>
              <w:pStyle w:val="Standard"/>
              <w:jc w:val="both"/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III. </w:t>
            </w:r>
            <w:r>
              <w:rPr>
                <w:b/>
                <w:bCs/>
              </w:rPr>
              <w:t>Adresy lokali gminnych zajmowanych poprzednio przez Wnioskodawcę:</w:t>
            </w:r>
          </w:p>
        </w:tc>
      </w:tr>
      <w:tr w:rsidR="001B4A63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E24D54">
            <w:pPr>
              <w:pStyle w:val="Standard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1B4A63">
            <w:pPr>
              <w:pStyle w:val="Standard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B4A63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E24D54">
            <w:pPr>
              <w:pStyle w:val="Standard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9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1B4A63">
            <w:pPr>
              <w:pStyle w:val="Standard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1B4A63" w:rsidRDefault="00E24D54">
      <w:pPr>
        <w:pStyle w:val="TableContents"/>
        <w:tabs>
          <w:tab w:val="left" w:pos="1440"/>
        </w:tabs>
        <w:jc w:val="center"/>
      </w:pPr>
      <w:r>
        <w:rPr>
          <w:rFonts w:ascii="Tahoma" w:hAnsi="Tahoma"/>
          <w:b/>
          <w:bCs/>
          <w:sz w:val="12"/>
          <w:szCs w:val="12"/>
        </w:rPr>
        <w:t xml:space="preserve">  </w:t>
      </w:r>
      <w:r>
        <w:rPr>
          <w:rFonts w:ascii="Tahoma" w:hAnsi="Tahoma"/>
          <w:b/>
          <w:bCs/>
          <w:sz w:val="22"/>
          <w:szCs w:val="22"/>
        </w:rPr>
        <w:t xml:space="preserve">  </w:t>
      </w:r>
    </w:p>
    <w:tbl>
      <w:tblPr>
        <w:tblW w:w="10035" w:type="dxa"/>
        <w:tblInd w:w="-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5"/>
      </w:tblGrid>
      <w:tr w:rsidR="001B4A63">
        <w:tblPrEx>
          <w:tblCellMar>
            <w:top w:w="0" w:type="dxa"/>
            <w:bottom w:w="0" w:type="dxa"/>
          </w:tblCellMar>
        </w:tblPrEx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E24D54">
            <w:pPr>
              <w:pStyle w:val="TableContents"/>
              <w:ind w:right="283"/>
            </w:pPr>
            <w:r>
              <w:rPr>
                <w:rFonts w:ascii="Tahoma" w:hAnsi="Tahoma"/>
                <w:b/>
                <w:bCs/>
                <w:sz w:val="22"/>
                <w:szCs w:val="22"/>
              </w:rPr>
              <w:t>IV</w:t>
            </w:r>
            <w:r>
              <w:rPr>
                <w:rFonts w:ascii="Tahoma" w:hAnsi="Tahoma"/>
                <w:sz w:val="22"/>
                <w:szCs w:val="22"/>
              </w:rPr>
              <w:t xml:space="preserve">. </w:t>
            </w:r>
            <w:r>
              <w:rPr>
                <w:rFonts w:ascii="Tahoma" w:hAnsi="Tahoma"/>
                <w:b/>
                <w:bCs/>
                <w:sz w:val="22"/>
                <w:szCs w:val="22"/>
              </w:rPr>
              <w:t>Należy wypełnić  i dołączyć do wniosku:</w:t>
            </w:r>
          </w:p>
        </w:tc>
      </w:tr>
    </w:tbl>
    <w:p w:rsidR="001B4A63" w:rsidRDefault="001B4A63">
      <w:pPr>
        <w:pStyle w:val="TableContents"/>
        <w:ind w:left="-207" w:right="283"/>
        <w:rPr>
          <w:b/>
          <w:bCs/>
          <w:sz w:val="6"/>
          <w:szCs w:val="6"/>
        </w:rPr>
      </w:pPr>
    </w:p>
    <w:p w:rsidR="001B4A63" w:rsidRDefault="00E24D54">
      <w:pPr>
        <w:pStyle w:val="TableContents"/>
        <w:ind w:right="283"/>
        <w:rPr>
          <w:b/>
          <w:bCs/>
        </w:rPr>
      </w:pPr>
      <w:r>
        <w:rPr>
          <w:b/>
          <w:bCs/>
        </w:rPr>
        <w:t xml:space="preserve">1. </w:t>
      </w:r>
      <w:r>
        <w:rPr>
          <w:b/>
          <w:bCs/>
        </w:rPr>
        <w:t>„Deklarację o dochodach gospodarstwa domowego”    - Załącznik Nr 1</w:t>
      </w:r>
    </w:p>
    <w:p w:rsidR="001B4A63" w:rsidRDefault="00E24D54">
      <w:pPr>
        <w:pStyle w:val="TableContents"/>
        <w:ind w:right="283"/>
        <w:rPr>
          <w:b/>
          <w:bCs/>
        </w:rPr>
      </w:pPr>
      <w:r>
        <w:rPr>
          <w:b/>
          <w:bCs/>
        </w:rPr>
        <w:t>2. „Oświadczenie o stanie majątkowym członków gospodarstwa domowego” - Załącznik Nr 2</w:t>
      </w:r>
    </w:p>
    <w:p w:rsidR="001B4A63" w:rsidRDefault="00E24D54">
      <w:pPr>
        <w:pStyle w:val="TableContents"/>
        <w:ind w:right="283"/>
        <w:rPr>
          <w:b/>
          <w:bCs/>
        </w:rPr>
      </w:pPr>
      <w:r>
        <w:rPr>
          <w:b/>
          <w:bCs/>
        </w:rPr>
        <w:t>3. „Oświadczenie”  - Załącznik Nr 3</w:t>
      </w:r>
    </w:p>
    <w:p w:rsidR="001B4A63" w:rsidRDefault="00E24D54">
      <w:pPr>
        <w:pStyle w:val="TableContents"/>
        <w:ind w:right="283"/>
        <w:jc w:val="both"/>
      </w:pPr>
      <w:r>
        <w:rPr>
          <w:b/>
          <w:bCs/>
        </w:rPr>
        <w:t>4.  K</w:t>
      </w:r>
      <w:r>
        <w:rPr>
          <w:rFonts w:cs="Tahoma"/>
        </w:rPr>
        <w:t>opię umowy najmu aktualnie zajmowanego lokalu.</w:t>
      </w:r>
    </w:p>
    <w:p w:rsidR="001B4A63" w:rsidRDefault="00E24D54">
      <w:pPr>
        <w:pStyle w:val="TableContents"/>
        <w:ind w:right="283"/>
        <w:jc w:val="both"/>
      </w:pPr>
      <w:r>
        <w:rPr>
          <w:rFonts w:cs="Tahoma"/>
          <w:i/>
          <w:iCs/>
          <w:sz w:val="22"/>
          <w:szCs w:val="22"/>
        </w:rPr>
        <w:t>W przypadku pos</w:t>
      </w:r>
      <w:r>
        <w:rPr>
          <w:rFonts w:cs="Tahoma"/>
          <w:i/>
          <w:iCs/>
          <w:sz w:val="22"/>
          <w:szCs w:val="22"/>
        </w:rPr>
        <w:t xml:space="preserve">iadania orzeczenia o niepełnosprawności należy wraz z orzeczeniem złożyć informację </w:t>
      </w:r>
      <w:r>
        <w:rPr>
          <w:rFonts w:cs="Tahoma"/>
          <w:i/>
          <w:iCs/>
          <w:sz w:val="22"/>
          <w:szCs w:val="22"/>
        </w:rPr>
        <w:br/>
      </w:r>
      <w:r>
        <w:rPr>
          <w:rFonts w:cs="Tahoma"/>
          <w:i/>
          <w:iCs/>
          <w:sz w:val="22"/>
          <w:szCs w:val="22"/>
        </w:rPr>
        <w:t>o rodzaju niepełnosprawność w celu uwzględnienia rzeczywistych potrzeb mieszkaniowych Wnioskodawcy.</w:t>
      </w:r>
    </w:p>
    <w:p w:rsidR="001B4A63" w:rsidRDefault="001B4A63">
      <w:pPr>
        <w:pStyle w:val="TableContents"/>
        <w:ind w:right="283"/>
        <w:jc w:val="both"/>
        <w:rPr>
          <w:b/>
          <w:bCs/>
        </w:rPr>
      </w:pPr>
    </w:p>
    <w:tbl>
      <w:tblPr>
        <w:tblW w:w="9975" w:type="dxa"/>
        <w:tblInd w:w="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5"/>
      </w:tblGrid>
      <w:tr w:rsidR="001B4A63">
        <w:tblPrEx>
          <w:tblCellMar>
            <w:top w:w="0" w:type="dxa"/>
            <w:bottom w:w="0" w:type="dxa"/>
          </w:tblCellMar>
        </w:tblPrEx>
        <w:tc>
          <w:tcPr>
            <w:tcW w:w="9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E24D54">
            <w:pPr>
              <w:pStyle w:val="Standard"/>
              <w:tabs>
                <w:tab w:val="left" w:pos="1440"/>
              </w:tabs>
              <w:jc w:val="both"/>
            </w:pPr>
            <w:r>
              <w:rPr>
                <w:b/>
                <w:bCs/>
                <w:u w:val="single"/>
              </w:rPr>
              <w:lastRenderedPageBreak/>
              <w:t>ZAŁĄCZNIKI 1, 2, 3</w:t>
            </w:r>
            <w:r>
              <w:rPr>
                <w:b/>
                <w:bCs/>
              </w:rPr>
              <w:t xml:space="preserve"> PODPISUJĄ WSZYSTKIE PEŁNOLETNIE OSOBY WCHODZĄCE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t>W S</w:t>
            </w:r>
            <w:r>
              <w:rPr>
                <w:b/>
                <w:bCs/>
              </w:rPr>
              <w:t>KŁAD GOSPODARSTWA DOMOWEGO WNIOSKODAWCY !!</w:t>
            </w:r>
          </w:p>
        </w:tc>
      </w:tr>
    </w:tbl>
    <w:p w:rsidR="001B4A63" w:rsidRDefault="001B4A63">
      <w:pPr>
        <w:pStyle w:val="TableContents"/>
        <w:rPr>
          <w:rFonts w:ascii="Tahoma" w:hAnsi="Tahoma" w:cs="Tahoma"/>
          <w:sz w:val="8"/>
          <w:szCs w:val="8"/>
        </w:rPr>
      </w:pPr>
    </w:p>
    <w:p w:rsidR="001B4A63" w:rsidRDefault="001B4A63">
      <w:pPr>
        <w:pStyle w:val="TableContents"/>
        <w:rPr>
          <w:rFonts w:ascii="Tahoma" w:hAnsi="Tahoma" w:cs="Tahoma"/>
          <w:sz w:val="8"/>
          <w:szCs w:val="8"/>
        </w:rPr>
      </w:pPr>
    </w:p>
    <w:tbl>
      <w:tblPr>
        <w:tblW w:w="9960" w:type="dxa"/>
        <w:tblInd w:w="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60"/>
      </w:tblGrid>
      <w:tr w:rsidR="001B4A63">
        <w:tblPrEx>
          <w:tblCellMar>
            <w:top w:w="0" w:type="dxa"/>
            <w:bottom w:w="0" w:type="dxa"/>
          </w:tblCellMar>
        </w:tblPrEx>
        <w:tc>
          <w:tcPr>
            <w:tcW w:w="9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E24D54">
            <w:pPr>
              <w:pStyle w:val="Standard"/>
              <w:numPr>
                <w:ilvl w:val="0"/>
                <w:numId w:val="34"/>
              </w:numPr>
              <w:tabs>
                <w:tab w:val="left" w:pos="227"/>
              </w:tabs>
              <w:ind w:left="227" w:hanging="794"/>
              <w:jc w:val="both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V. Oświadczenia najemcy :</w:t>
            </w:r>
          </w:p>
        </w:tc>
      </w:tr>
    </w:tbl>
    <w:p w:rsidR="001B4A63" w:rsidRDefault="001B4A63">
      <w:pPr>
        <w:pStyle w:val="Standard"/>
        <w:tabs>
          <w:tab w:val="left" w:pos="1440"/>
        </w:tabs>
        <w:jc w:val="center"/>
        <w:rPr>
          <w:rFonts w:ascii="Tahoma" w:hAnsi="Tahoma" w:cs="Tahoma"/>
          <w:b/>
          <w:bCs/>
          <w:sz w:val="6"/>
          <w:szCs w:val="6"/>
        </w:rPr>
      </w:pPr>
    </w:p>
    <w:p w:rsidR="001B4A63" w:rsidRDefault="00E24D54">
      <w:pPr>
        <w:pStyle w:val="Standard"/>
        <w:tabs>
          <w:tab w:val="left" w:pos="1440"/>
        </w:tabs>
        <w:jc w:val="both"/>
      </w:pPr>
      <w:r>
        <w:rPr>
          <w:rFonts w:ascii="Tahoma" w:hAnsi="Tahoma" w:cs="Tahoma"/>
          <w:b/>
          <w:sz w:val="18"/>
          <w:szCs w:val="18"/>
        </w:rPr>
        <w:t>I.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Arial"/>
          <w:b/>
          <w:bCs/>
          <w:sz w:val="18"/>
          <w:szCs w:val="18"/>
        </w:rPr>
        <w:t>Wyrażam zgodę</w:t>
      </w:r>
      <w:r>
        <w:rPr>
          <w:rFonts w:ascii="Tahoma" w:hAnsi="Tahoma" w:cs="Arial"/>
          <w:sz w:val="18"/>
          <w:szCs w:val="18"/>
        </w:rPr>
        <w:t xml:space="preserve"> na przetwarzanie moich danych osobowych poprzez publikowanie moich danych na podawanym</w:t>
      </w:r>
      <w:r>
        <w:rPr>
          <w:rFonts w:ascii="Tahoma" w:hAnsi="Tahoma" w:cs="Arial"/>
          <w:sz w:val="18"/>
          <w:szCs w:val="18"/>
        </w:rPr>
        <w:br/>
      </w:r>
      <w:r>
        <w:rPr>
          <w:rFonts w:ascii="Tahoma" w:hAnsi="Tahoma" w:cs="Arial"/>
          <w:sz w:val="18"/>
          <w:szCs w:val="18"/>
        </w:rPr>
        <w:t xml:space="preserve">do publicznej wiadomości wykazie wniosków zawierającym wartości punktowe, </w:t>
      </w:r>
      <w:r>
        <w:rPr>
          <w:rFonts w:ascii="Tahoma" w:hAnsi="Tahoma" w:cs="Arial"/>
          <w:sz w:val="18"/>
          <w:szCs w:val="18"/>
        </w:rPr>
        <w:t>rocznych lub dodatkowych projektach, ewentualnie listach osób uprawnionych do zawarcia umowy najmu lokalu przez administratora - Zarząd Mienia Komunalnego, z siedzibą przy ul. gen. J. Bema 89/1, 15-370 Białystok, tel. 85 7479 430. Kontakt z inspektorem och</w:t>
      </w:r>
      <w:r>
        <w:rPr>
          <w:rFonts w:ascii="Tahoma" w:hAnsi="Tahoma" w:cs="Arial"/>
          <w:sz w:val="18"/>
          <w:szCs w:val="18"/>
        </w:rPr>
        <w:t>rony danych</w:t>
      </w:r>
      <w:r>
        <w:rPr>
          <w:rFonts w:ascii="Tahoma" w:hAnsi="Tahoma" w:cs="Arial"/>
          <w:sz w:val="18"/>
          <w:szCs w:val="18"/>
        </w:rPr>
        <w:br/>
      </w:r>
      <w:r>
        <w:rPr>
          <w:rFonts w:ascii="Tahoma" w:hAnsi="Tahoma" w:cs="Arial"/>
          <w:sz w:val="18"/>
          <w:szCs w:val="18"/>
        </w:rPr>
        <w:t>w Zarządzie, możliwy jest pod nr tel. 85 7479 433 lub adresem email: lukasz.zak@zmk.bialystok.pl.</w:t>
      </w:r>
    </w:p>
    <w:p w:rsidR="001B4A63" w:rsidRDefault="00E24D54">
      <w:pPr>
        <w:pStyle w:val="Standard"/>
        <w:jc w:val="both"/>
      </w:pPr>
      <w:r>
        <w:rPr>
          <w:rFonts w:ascii="Tahoma" w:hAnsi="Tahoma" w:cs="Arial"/>
          <w:sz w:val="18"/>
          <w:szCs w:val="18"/>
        </w:rPr>
        <w:t xml:space="preserve">Dane osobowe przetwarzane będą </w:t>
      </w:r>
      <w:r>
        <w:rPr>
          <w:rFonts w:ascii="Tahoma" w:eastAsia="SimSun" w:hAnsi="Tahoma" w:cs="Arial"/>
          <w:color w:val="00000A"/>
          <w:kern w:val="0"/>
          <w:sz w:val="18"/>
          <w:szCs w:val="18"/>
          <w:lang w:bidi="hi-IN"/>
        </w:rPr>
        <w:t xml:space="preserve">w celu wypełnienia obowiązku prawnego ciążącego na administratorze oraz do wykonania zadania realizowanego w </w:t>
      </w:r>
      <w:r>
        <w:rPr>
          <w:rFonts w:ascii="Tahoma" w:eastAsia="SimSun" w:hAnsi="Tahoma" w:cs="Arial"/>
          <w:color w:val="00000A"/>
          <w:kern w:val="0"/>
          <w:sz w:val="18"/>
          <w:szCs w:val="18"/>
          <w:lang w:bidi="hi-IN"/>
        </w:rPr>
        <w:t xml:space="preserve">interesie publicznym lub w ramach sprawowania władzy publicznej powierzonej administratorowi – </w:t>
      </w:r>
      <w:r>
        <w:rPr>
          <w:rFonts w:ascii="Tahoma" w:hAnsi="Tahoma" w:cs="Arial"/>
          <w:sz w:val="18"/>
          <w:szCs w:val="18"/>
        </w:rPr>
        <w:t xml:space="preserve">zgodnie z </w:t>
      </w:r>
      <w:r>
        <w:rPr>
          <w:rFonts w:ascii="Tahoma" w:eastAsia="SimSun" w:hAnsi="Tahoma" w:cs="Arial"/>
          <w:color w:val="00000A"/>
          <w:kern w:val="0"/>
          <w:sz w:val="18"/>
          <w:szCs w:val="18"/>
          <w:lang w:bidi="hi-IN"/>
        </w:rPr>
        <w:t>Rozporządzeniem Parlamentu Europejskiego i Rady (UE) 2016/679 z dnia 27 kwietnia 2016 r. w sprawie ochrony osób fizycznych w związku z przetwarzaniem d</w:t>
      </w:r>
      <w:r>
        <w:rPr>
          <w:rFonts w:ascii="Tahoma" w:eastAsia="SimSun" w:hAnsi="Tahoma" w:cs="Arial"/>
          <w:color w:val="00000A"/>
          <w:kern w:val="0"/>
          <w:sz w:val="18"/>
          <w:szCs w:val="18"/>
          <w:lang w:bidi="hi-IN"/>
        </w:rPr>
        <w:t>anych osobowych i w sprawie swobodnego przepływu takich danych</w:t>
      </w:r>
      <w:r>
        <w:rPr>
          <w:rFonts w:ascii="Tahoma" w:eastAsia="SimSun" w:hAnsi="Tahoma" w:cs="Arial"/>
          <w:color w:val="00000A"/>
          <w:kern w:val="0"/>
          <w:sz w:val="18"/>
          <w:szCs w:val="18"/>
          <w:lang w:bidi="hi-IN"/>
        </w:rPr>
        <w:br/>
      </w:r>
      <w:r>
        <w:rPr>
          <w:rFonts w:ascii="Tahoma" w:eastAsia="SimSun" w:hAnsi="Tahoma" w:cs="Arial"/>
          <w:color w:val="00000A"/>
          <w:kern w:val="0"/>
          <w:sz w:val="18"/>
          <w:szCs w:val="18"/>
          <w:lang w:bidi="hi-IN"/>
        </w:rPr>
        <w:t xml:space="preserve">oraz uchylenia dyrektywy 95/46/WE. Odbiorcami danych osobowych będą upoważnieni pracownicy, zatrudnieni w firmie </w:t>
      </w:r>
      <w:proofErr w:type="spellStart"/>
      <w:r>
        <w:rPr>
          <w:rFonts w:ascii="Tahoma" w:eastAsia="SimSun" w:hAnsi="Tahoma" w:cs="Arial"/>
          <w:color w:val="00000A"/>
          <w:kern w:val="0"/>
          <w:sz w:val="18"/>
          <w:szCs w:val="18"/>
          <w:lang w:bidi="hi-IN"/>
        </w:rPr>
        <w:t>Softhard</w:t>
      </w:r>
      <w:proofErr w:type="spellEnd"/>
      <w:r>
        <w:rPr>
          <w:rFonts w:ascii="Tahoma" w:eastAsia="SimSun" w:hAnsi="Tahoma" w:cs="Arial"/>
          <w:color w:val="00000A"/>
          <w:kern w:val="0"/>
          <w:sz w:val="18"/>
          <w:szCs w:val="18"/>
          <w:lang w:bidi="hi-IN"/>
        </w:rPr>
        <w:t xml:space="preserve"> S.A., celem zapewnienia serwisu pogwarancyjnego dla Zintegrowanego Syst</w:t>
      </w:r>
      <w:r>
        <w:rPr>
          <w:rFonts w:ascii="Tahoma" w:eastAsia="SimSun" w:hAnsi="Tahoma" w:cs="Arial"/>
          <w:color w:val="00000A"/>
          <w:kern w:val="0"/>
          <w:sz w:val="18"/>
          <w:szCs w:val="18"/>
          <w:lang w:bidi="hi-IN"/>
        </w:rPr>
        <w:t>emu Informatycznego „Papirus SQL”</w:t>
      </w:r>
      <w:r>
        <w:rPr>
          <w:rFonts w:ascii="Tahoma" w:eastAsia="SimSun" w:hAnsi="Tahoma" w:cs="Arial"/>
          <w:color w:val="00000A"/>
          <w:kern w:val="0"/>
          <w:sz w:val="18"/>
          <w:szCs w:val="18"/>
          <w:lang w:bidi="hi-IN"/>
        </w:rPr>
        <w:br/>
      </w:r>
      <w:r>
        <w:rPr>
          <w:rFonts w:ascii="Tahoma" w:eastAsia="SimSun" w:hAnsi="Tahoma" w:cs="Arial"/>
          <w:color w:val="00000A"/>
          <w:kern w:val="0"/>
          <w:sz w:val="18"/>
          <w:szCs w:val="18"/>
          <w:lang w:bidi="hi-IN"/>
        </w:rPr>
        <w:t xml:space="preserve">dla Zarządu Mienia Komunalnego w Białymstoku. Okres przechowywania Pani/Pana danych osobowych, określają przepisy prawa. </w:t>
      </w:r>
      <w:r>
        <w:rPr>
          <w:rFonts w:ascii="Tahoma" w:hAnsi="Tahoma" w:cs="Arial"/>
          <w:sz w:val="18"/>
          <w:szCs w:val="18"/>
        </w:rPr>
        <w:t>Osoba, której dane dotyczą ma prawo dostępu do treści swoich danych oraz ich sprostowania, usunięcia</w:t>
      </w:r>
      <w:r>
        <w:rPr>
          <w:rFonts w:ascii="Tahoma" w:hAnsi="Tahoma" w:cs="Arial"/>
          <w:sz w:val="18"/>
          <w:szCs w:val="18"/>
        </w:rPr>
        <w:br/>
      </w:r>
      <w:r>
        <w:rPr>
          <w:rFonts w:ascii="Tahoma" w:hAnsi="Tahoma" w:cs="Arial"/>
          <w:sz w:val="18"/>
          <w:szCs w:val="18"/>
        </w:rPr>
        <w:t>lub ograniczenia przetwarzania lub wniesienia sprzeciwu wobec przetwarzania, a także przenoszenia danych. Osoba, której dane dotyczą ma prawo do cofnięcia zgody w dowolnym momencie bez wpływu na zgodność z prawem przetwarzania, którego dokonano na podstawi</w:t>
      </w:r>
      <w:r>
        <w:rPr>
          <w:rFonts w:ascii="Tahoma" w:hAnsi="Tahoma" w:cs="Arial"/>
          <w:sz w:val="18"/>
          <w:szCs w:val="18"/>
        </w:rPr>
        <w:t>e zgody przed jej cofnięciem. Osoba, której dane osobowe są przetwarzane ma prawo</w:t>
      </w:r>
      <w:r>
        <w:rPr>
          <w:rFonts w:ascii="Tahoma" w:hAnsi="Tahoma" w:cs="Arial"/>
          <w:sz w:val="18"/>
          <w:szCs w:val="18"/>
        </w:rPr>
        <w:br/>
      </w:r>
      <w:r>
        <w:rPr>
          <w:rFonts w:ascii="Tahoma" w:hAnsi="Tahoma" w:cs="Arial"/>
          <w:sz w:val="18"/>
          <w:szCs w:val="18"/>
        </w:rPr>
        <w:t>do wniesienia skargi do organu nadzorczego, gdy uzasadnione jest, że dane osobowe są przetwarzane przez administratora niezgodnie z w/w rozporządzeniem. Podanie danych osobow</w:t>
      </w:r>
      <w:r>
        <w:rPr>
          <w:rFonts w:ascii="Tahoma" w:hAnsi="Tahoma" w:cs="Arial"/>
          <w:sz w:val="18"/>
          <w:szCs w:val="18"/>
        </w:rPr>
        <w:t>ych w zakresie obowiązujących przepisów ustawowych jest obowiązkowe, w pozostałym zakresie jest dobrowolne.</w:t>
      </w:r>
    </w:p>
    <w:p w:rsidR="001B4A63" w:rsidRDefault="00E24D54">
      <w:pPr>
        <w:pStyle w:val="Standard"/>
        <w:jc w:val="both"/>
      </w:pPr>
      <w:r>
        <w:rPr>
          <w:rFonts w:ascii="Tahoma" w:hAnsi="Tahoma" w:cs="Tahoma"/>
          <w:b/>
          <w:sz w:val="18"/>
          <w:szCs w:val="18"/>
        </w:rPr>
        <w:t xml:space="preserve">II. </w:t>
      </w:r>
      <w:r>
        <w:rPr>
          <w:rFonts w:ascii="Tahoma" w:hAnsi="Tahoma" w:cs="Tahoma"/>
          <w:b/>
          <w:bCs/>
          <w:sz w:val="18"/>
          <w:szCs w:val="18"/>
        </w:rPr>
        <w:t>Wyrażam zgodę</w:t>
      </w:r>
      <w:r>
        <w:rPr>
          <w:rFonts w:ascii="Tahoma" w:hAnsi="Tahoma" w:cs="Tahoma"/>
          <w:sz w:val="18"/>
          <w:szCs w:val="18"/>
        </w:rPr>
        <w:t xml:space="preserve"> na umieszczenie mojej pełnej oferty zamiany lokalu na stronie internetowej Zarządu Mienia Komunalnego - zmk.bialystok.pl oraz na t</w:t>
      </w:r>
      <w:r>
        <w:rPr>
          <w:rFonts w:ascii="Tahoma" w:hAnsi="Tahoma" w:cs="Tahoma"/>
          <w:sz w:val="18"/>
          <w:szCs w:val="18"/>
        </w:rPr>
        <w:t>ablicy ogłoszeń w siedzibie Zarządu.</w:t>
      </w:r>
    </w:p>
    <w:p w:rsidR="001B4A63" w:rsidRDefault="001B4A63">
      <w:pPr>
        <w:pStyle w:val="Standard"/>
        <w:jc w:val="both"/>
      </w:pPr>
    </w:p>
    <w:p w:rsidR="001B4A63" w:rsidRDefault="00E24D54">
      <w:pPr>
        <w:pStyle w:val="Standard"/>
        <w:jc w:val="both"/>
      </w:pPr>
      <w:r>
        <w:rPr>
          <w:rFonts w:ascii="Tahoma" w:hAnsi="Tahoma" w:cs="Tahoma"/>
          <w:b/>
          <w:bCs/>
          <w:sz w:val="20"/>
          <w:szCs w:val="20"/>
        </w:rPr>
        <w:t>INTERNETOWA BAZA OFERT ZAMIANY MIESZKAŃ RESETOWANA JEST CO ROKU !</w:t>
      </w:r>
    </w:p>
    <w:p w:rsidR="001B4A63" w:rsidRDefault="00E24D54">
      <w:pPr>
        <w:pStyle w:val="Standard"/>
        <w:jc w:val="both"/>
      </w:pPr>
      <w:r>
        <w:rPr>
          <w:rFonts w:ascii="Tahoma" w:hAnsi="Tahoma" w:cs="Tahoma"/>
          <w:b/>
          <w:bCs/>
          <w:sz w:val="20"/>
          <w:szCs w:val="20"/>
        </w:rPr>
        <w:t>WNIOSKODAWCY ZAINTERESOWANI ZAMIANĄ TAKŻE W KOLEJNYM ROKU KALENDARZOWYM ZOBOWIĄZANI BĘDĄ DO ZŁOŻENIA ZAKTUALIZOWANEGO WNIOSKU O ZAMIANĘ LOKALU</w:t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 xml:space="preserve">W NOWYM </w:t>
      </w:r>
      <w:r>
        <w:rPr>
          <w:rFonts w:ascii="Tahoma" w:hAnsi="Tahoma" w:cs="Tahoma"/>
          <w:b/>
          <w:bCs/>
          <w:sz w:val="20"/>
          <w:szCs w:val="20"/>
        </w:rPr>
        <w:t>ROKU.</w:t>
      </w:r>
    </w:p>
    <w:p w:rsidR="001B4A63" w:rsidRDefault="001B4A63">
      <w:pPr>
        <w:pStyle w:val="Standard"/>
        <w:jc w:val="both"/>
      </w:pPr>
    </w:p>
    <w:tbl>
      <w:tblPr>
        <w:tblW w:w="9975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0"/>
        <w:gridCol w:w="1695"/>
        <w:gridCol w:w="3735"/>
        <w:gridCol w:w="3405"/>
      </w:tblGrid>
      <w:tr w:rsidR="001B4A63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8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E24D54">
            <w:pPr>
              <w:pStyle w:val="Standard"/>
              <w:numPr>
                <w:ilvl w:val="0"/>
                <w:numId w:val="34"/>
              </w:numPr>
              <w:tabs>
                <w:tab w:val="left" w:pos="227"/>
              </w:tabs>
              <w:ind w:left="227" w:hanging="794"/>
              <w:jc w:val="both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CZYTELNY PODPIS :</w:t>
            </w:r>
          </w:p>
        </w:tc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1B4A63">
            <w:pPr>
              <w:pStyle w:val="Standard"/>
              <w:numPr>
                <w:ilvl w:val="0"/>
                <w:numId w:val="34"/>
              </w:numPr>
              <w:tabs>
                <w:tab w:val="left" w:pos="227"/>
              </w:tabs>
              <w:ind w:left="227" w:hanging="794"/>
              <w:jc w:val="both"/>
            </w:pP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1B4A63">
            <w:pPr>
              <w:pStyle w:val="Standard"/>
              <w:numPr>
                <w:ilvl w:val="0"/>
                <w:numId w:val="34"/>
              </w:numPr>
              <w:tabs>
                <w:tab w:val="left" w:pos="227"/>
              </w:tabs>
              <w:ind w:left="227" w:hanging="794"/>
              <w:jc w:val="both"/>
            </w:pPr>
          </w:p>
        </w:tc>
      </w:tr>
      <w:tr w:rsidR="001B4A63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E24D54">
            <w:pPr>
              <w:pStyle w:val="Standard"/>
              <w:numPr>
                <w:ilvl w:val="0"/>
                <w:numId w:val="34"/>
              </w:numPr>
              <w:tabs>
                <w:tab w:val="left" w:pos="227"/>
              </w:tabs>
              <w:ind w:left="227" w:hanging="794"/>
              <w:jc w:val="both"/>
              <w:rPr>
                <w:rFonts w:ascii="Tahoma" w:hAnsi="Tahoma"/>
                <w:b/>
                <w:bCs/>
                <w:sz w:val="22"/>
                <w:szCs w:val="22"/>
              </w:rPr>
            </w:pPr>
            <w:r>
              <w:rPr>
                <w:rFonts w:ascii="Tahoma" w:hAnsi="Tahoma"/>
                <w:b/>
                <w:bCs/>
                <w:sz w:val="22"/>
                <w:szCs w:val="22"/>
              </w:rPr>
              <w:t>DATA :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1B4A63">
            <w:pPr>
              <w:pStyle w:val="Standard"/>
              <w:numPr>
                <w:ilvl w:val="0"/>
                <w:numId w:val="34"/>
              </w:numPr>
              <w:tabs>
                <w:tab w:val="left" w:pos="227"/>
              </w:tabs>
              <w:ind w:left="227" w:hanging="794"/>
              <w:jc w:val="both"/>
            </w:pPr>
          </w:p>
        </w:tc>
        <w:tc>
          <w:tcPr>
            <w:tcW w:w="37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E24D54">
            <w:pPr>
              <w:pStyle w:val="Standard"/>
              <w:tabs>
                <w:tab w:val="left" w:pos="1667"/>
              </w:tabs>
              <w:ind w:left="227" w:hanging="79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(wnioskodawcy)</w:t>
            </w:r>
          </w:p>
        </w:tc>
        <w:tc>
          <w:tcPr>
            <w:tcW w:w="34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E24D54">
            <w:pPr>
              <w:pStyle w:val="Standard"/>
              <w:numPr>
                <w:ilvl w:val="0"/>
                <w:numId w:val="34"/>
              </w:numPr>
              <w:tabs>
                <w:tab w:val="left" w:pos="1667"/>
              </w:tabs>
              <w:ind w:left="227" w:hanging="79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(współmałżonka/konkubenta)</w:t>
            </w:r>
          </w:p>
        </w:tc>
      </w:tr>
    </w:tbl>
    <w:p w:rsidR="001B4A63" w:rsidRDefault="001B4A63">
      <w:pPr>
        <w:pStyle w:val="Standard"/>
      </w:pPr>
    </w:p>
    <w:p w:rsidR="001B4A63" w:rsidRDefault="001B4A63">
      <w:pPr>
        <w:pStyle w:val="Standard"/>
      </w:pPr>
    </w:p>
    <w:p w:rsidR="001B4A63" w:rsidRDefault="00E24D54">
      <w:pPr>
        <w:pStyle w:val="Standard"/>
        <w:tabs>
          <w:tab w:val="left" w:pos="1440"/>
        </w:tabs>
      </w:pPr>
      <w:r>
        <w:rPr>
          <w:rFonts w:cs="Tahoma"/>
          <w:sz w:val="26"/>
          <w:szCs w:val="26"/>
        </w:rPr>
        <w:t>----------------------------------------------------------------------------------------</w:t>
      </w:r>
    </w:p>
    <w:tbl>
      <w:tblPr>
        <w:tblW w:w="9990" w:type="dxa"/>
        <w:tblInd w:w="-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90"/>
      </w:tblGrid>
      <w:tr w:rsidR="001B4A63">
        <w:tblPrEx>
          <w:tblCellMar>
            <w:top w:w="0" w:type="dxa"/>
            <w:bottom w:w="0" w:type="dxa"/>
          </w:tblCellMar>
        </w:tblPrEx>
        <w:trPr>
          <w:trHeight w:hRule="exact" w:val="390"/>
        </w:trPr>
        <w:tc>
          <w:tcPr>
            <w:tcW w:w="9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E24D54">
            <w:pPr>
              <w:pStyle w:val="Standard"/>
              <w:jc w:val="both"/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VI. </w:t>
            </w: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Notatka służbowa sporządzona przez pracownika ZMK weryfikującego wniosek:</w:t>
            </w:r>
          </w:p>
        </w:tc>
      </w:tr>
    </w:tbl>
    <w:p w:rsidR="001B4A63" w:rsidRDefault="001B4A63">
      <w:pPr>
        <w:pStyle w:val="Standard"/>
        <w:rPr>
          <w:rFonts w:ascii="Tahoma" w:hAnsi="Tahoma"/>
          <w:b/>
          <w:bCs/>
          <w:sz w:val="12"/>
          <w:szCs w:val="12"/>
        </w:rPr>
      </w:pPr>
    </w:p>
    <w:p w:rsidR="001B4A63" w:rsidRDefault="00E24D54">
      <w:pPr>
        <w:pStyle w:val="Standard"/>
        <w:rPr>
          <w:rFonts w:ascii="Tahoma" w:hAnsi="Tahoma"/>
          <w:b/>
          <w:bCs/>
          <w:sz w:val="12"/>
          <w:szCs w:val="12"/>
        </w:rPr>
      </w:pPr>
      <w:r>
        <w:rPr>
          <w:rFonts w:ascii="Tahoma" w:hAnsi="Tahoma"/>
          <w:b/>
          <w:bCs/>
          <w:sz w:val="12"/>
          <w:szCs w:val="12"/>
        </w:rPr>
        <w:t xml:space="preserve"> </w:t>
      </w:r>
    </w:p>
    <w:p w:rsidR="001B4A63" w:rsidRDefault="00E24D54">
      <w:pPr>
        <w:pStyle w:val="Standard"/>
        <w:tabs>
          <w:tab w:val="left" w:pos="0"/>
        </w:tabs>
        <w:spacing w:line="276" w:lineRule="auto"/>
        <w:jc w:val="both"/>
      </w:pPr>
      <w:r>
        <w:rPr>
          <w:rFonts w:ascii="Tahoma" w:hAnsi="Tahoma" w:cs="Tahoma"/>
          <w:b/>
          <w:bCs/>
          <w:sz w:val="20"/>
          <w:szCs w:val="20"/>
        </w:rPr>
        <w:t xml:space="preserve">1. </w:t>
      </w:r>
      <w:r>
        <w:rPr>
          <w:rFonts w:ascii="Tahoma" w:hAnsi="Tahoma" w:cs="Tahoma"/>
          <w:sz w:val="20"/>
          <w:szCs w:val="20"/>
          <w:u w:val="single"/>
        </w:rPr>
        <w:t>Zaległości finansowe Wnioskodawcy wobec Gminy Białystok:</w:t>
      </w:r>
    </w:p>
    <w:p w:rsidR="001B4A63" w:rsidRDefault="00E24D54">
      <w:pPr>
        <w:pStyle w:val="Standard"/>
        <w:tabs>
          <w:tab w:val="left" w:pos="-567"/>
        </w:tabs>
        <w:spacing w:line="276" w:lineRule="auto"/>
        <w:ind w:left="-567"/>
        <w:jc w:val="both"/>
      </w:pPr>
      <w:r>
        <w:rPr>
          <w:rFonts w:ascii="Tahoma" w:hAnsi="Tahoma" w:cs="Tahoma"/>
          <w:b/>
          <w:bCs/>
          <w:sz w:val="20"/>
          <w:szCs w:val="20"/>
        </w:rPr>
        <w:t xml:space="preserve">            </w:t>
      </w:r>
      <w:r>
        <w:rPr>
          <w:rFonts w:ascii="Tahoma" w:hAnsi="Tahoma" w:cs="Tahoma"/>
          <w:sz w:val="20"/>
          <w:szCs w:val="20"/>
        </w:rPr>
        <w:t xml:space="preserve"> Adres:  ul. …………………………………………………………… w Białymstoku.</w:t>
      </w:r>
    </w:p>
    <w:p w:rsidR="001B4A63" w:rsidRDefault="00E24D54">
      <w:pPr>
        <w:pStyle w:val="Standard"/>
        <w:tabs>
          <w:tab w:val="left" w:pos="-567"/>
        </w:tabs>
        <w:spacing w:line="276" w:lineRule="auto"/>
        <w:ind w:left="-567"/>
        <w:jc w:val="both"/>
      </w:pPr>
      <w:r>
        <w:rPr>
          <w:rFonts w:ascii="Tahoma" w:hAnsi="Tahoma" w:cs="Tahoma"/>
          <w:sz w:val="20"/>
          <w:szCs w:val="20"/>
        </w:rPr>
        <w:t xml:space="preserve">            Kwota: …………………….…… zł.,   na dzień: ………………………...……….. roku.</w:t>
      </w:r>
    </w:p>
    <w:p w:rsidR="001B4A63" w:rsidRDefault="001B4A63">
      <w:pPr>
        <w:pStyle w:val="Standard"/>
        <w:tabs>
          <w:tab w:val="left" w:pos="1440"/>
        </w:tabs>
        <w:jc w:val="center"/>
        <w:rPr>
          <w:rFonts w:ascii="Tahoma" w:hAnsi="Tahoma"/>
          <w:b/>
          <w:bCs/>
          <w:sz w:val="12"/>
          <w:szCs w:val="12"/>
        </w:rPr>
      </w:pPr>
    </w:p>
    <w:p w:rsidR="001B4A63" w:rsidRDefault="00E24D54">
      <w:pPr>
        <w:pStyle w:val="Tekstpodstawowy21"/>
        <w:spacing w:line="276" w:lineRule="auto"/>
        <w:jc w:val="left"/>
      </w:pPr>
      <w:r>
        <w:rPr>
          <w:rFonts w:ascii="Tahoma" w:hAnsi="Tahoma"/>
          <w:b/>
          <w:bCs/>
          <w:sz w:val="20"/>
          <w:szCs w:val="20"/>
        </w:rPr>
        <w:t>2.</w:t>
      </w:r>
      <w:r>
        <w:rPr>
          <w:rFonts w:ascii="Tahoma" w:hAnsi="Tahoma"/>
          <w:sz w:val="20"/>
          <w:szCs w:val="20"/>
        </w:rPr>
        <w:t xml:space="preserve"> </w:t>
      </w:r>
      <w:r>
        <w:rPr>
          <w:rFonts w:ascii="Tahoma" w:hAnsi="Tahoma"/>
          <w:sz w:val="20"/>
          <w:szCs w:val="20"/>
          <w:u w:val="single"/>
        </w:rPr>
        <w:t>Łączny dochód gospodarstwa domowego z 3-ch ostatnich miesię</w:t>
      </w:r>
      <w:r>
        <w:rPr>
          <w:rFonts w:ascii="Tahoma" w:hAnsi="Tahoma"/>
          <w:sz w:val="20"/>
          <w:szCs w:val="20"/>
          <w:u w:val="single"/>
        </w:rPr>
        <w:t xml:space="preserve">cy wynosi : </w:t>
      </w:r>
      <w:r>
        <w:rPr>
          <w:rFonts w:ascii="Tahoma" w:hAnsi="Tahoma"/>
          <w:sz w:val="20"/>
          <w:szCs w:val="20"/>
        </w:rPr>
        <w:t xml:space="preserve">                     .......….…....….</w:t>
      </w:r>
      <w:r>
        <w:rPr>
          <w:rFonts w:ascii="Tahoma" w:hAnsi="Tahoma"/>
          <w:b/>
          <w:bCs/>
          <w:sz w:val="20"/>
          <w:szCs w:val="20"/>
        </w:rPr>
        <w:t xml:space="preserve">  zł</w:t>
      </w:r>
    </w:p>
    <w:p w:rsidR="001B4A63" w:rsidRDefault="00E24D54">
      <w:pPr>
        <w:pStyle w:val="Tekstpodstawowy21"/>
        <w:spacing w:line="276" w:lineRule="auto"/>
        <w:ind w:right="-283"/>
        <w:jc w:val="left"/>
      </w:pPr>
      <w:r>
        <w:rPr>
          <w:rFonts w:ascii="Tahoma" w:hAnsi="Tahoma"/>
          <w:b/>
          <w:bCs/>
          <w:sz w:val="20"/>
          <w:szCs w:val="20"/>
        </w:rPr>
        <w:t>3.</w:t>
      </w:r>
      <w:r>
        <w:rPr>
          <w:rFonts w:ascii="Tahoma" w:hAnsi="Tahoma"/>
          <w:sz w:val="20"/>
          <w:szCs w:val="20"/>
        </w:rPr>
        <w:t xml:space="preserve"> </w:t>
      </w:r>
      <w:r>
        <w:rPr>
          <w:rFonts w:ascii="Tahoma" w:hAnsi="Tahoma"/>
          <w:sz w:val="20"/>
          <w:szCs w:val="20"/>
          <w:u w:val="single"/>
        </w:rPr>
        <w:t xml:space="preserve">Miesięczny dochód na 1os. </w:t>
      </w:r>
      <w:r>
        <w:rPr>
          <w:rFonts w:ascii="Tahoma" w:hAnsi="Tahoma"/>
          <w:sz w:val="18"/>
          <w:szCs w:val="18"/>
          <w:u w:val="single"/>
        </w:rPr>
        <w:t>(dochód dzielony przez ilość osób ubiegających się o wynajęcie):</w:t>
      </w:r>
      <w:r>
        <w:rPr>
          <w:rFonts w:ascii="Tahoma" w:hAnsi="Tahoma"/>
          <w:sz w:val="20"/>
          <w:szCs w:val="20"/>
          <w:u w:val="single"/>
        </w:rPr>
        <w:t xml:space="preserve"> </w:t>
      </w:r>
      <w:r>
        <w:rPr>
          <w:rFonts w:ascii="Tahoma" w:hAnsi="Tahoma"/>
          <w:sz w:val="20"/>
          <w:szCs w:val="20"/>
        </w:rPr>
        <w:t xml:space="preserve">       ..……..……....…</w:t>
      </w:r>
      <w:r>
        <w:rPr>
          <w:rFonts w:ascii="Tahoma" w:hAnsi="Tahoma"/>
          <w:b/>
          <w:bCs/>
          <w:sz w:val="20"/>
          <w:szCs w:val="20"/>
        </w:rPr>
        <w:t xml:space="preserve">  zł</w:t>
      </w:r>
      <w:r>
        <w:rPr>
          <w:rFonts w:ascii="Tahoma" w:hAnsi="Tahoma"/>
          <w:b/>
          <w:bCs/>
          <w:sz w:val="20"/>
          <w:szCs w:val="20"/>
        </w:rPr>
        <w:br/>
      </w:r>
      <w:r>
        <w:rPr>
          <w:rFonts w:ascii="Tahoma" w:hAnsi="Tahoma"/>
          <w:b/>
          <w:bCs/>
          <w:sz w:val="20"/>
          <w:szCs w:val="20"/>
        </w:rPr>
        <w:t>4</w:t>
      </w:r>
      <w:r>
        <w:rPr>
          <w:rFonts w:ascii="Tahoma" w:hAnsi="Tahoma"/>
          <w:sz w:val="20"/>
          <w:szCs w:val="20"/>
        </w:rPr>
        <w:t>.</w:t>
      </w:r>
      <w:r>
        <w:rPr>
          <w:rFonts w:ascii="Tahoma" w:hAnsi="Tahoma"/>
          <w:b/>
          <w:bCs/>
          <w:sz w:val="20"/>
          <w:szCs w:val="20"/>
        </w:rPr>
        <w:t xml:space="preserve"> </w:t>
      </w:r>
      <w:r>
        <w:rPr>
          <w:rFonts w:ascii="Tahoma" w:hAnsi="Tahoma"/>
          <w:bCs/>
          <w:sz w:val="20"/>
          <w:szCs w:val="20"/>
          <w:u w:val="single"/>
        </w:rPr>
        <w:t xml:space="preserve">Obowiązujące w dniu rozpatrywania wniosku kryterium dochodowe dla umów najmu na </w:t>
      </w:r>
      <w:r>
        <w:rPr>
          <w:rFonts w:ascii="Tahoma" w:hAnsi="Tahoma"/>
          <w:bCs/>
          <w:sz w:val="20"/>
          <w:szCs w:val="20"/>
          <w:u w:val="single"/>
        </w:rPr>
        <w:t>czas nieoznaczony:</w:t>
      </w:r>
    </w:p>
    <w:p w:rsidR="001B4A63" w:rsidRDefault="00E24D54">
      <w:pPr>
        <w:pStyle w:val="Tekstpodstawowy21"/>
        <w:spacing w:line="360" w:lineRule="auto"/>
        <w:ind w:right="-283"/>
        <w:jc w:val="left"/>
      </w:pPr>
      <w:r>
        <w:rPr>
          <w:rFonts w:ascii="Tahoma" w:hAnsi="Tahoma"/>
          <w:bCs/>
          <w:sz w:val="20"/>
          <w:szCs w:val="20"/>
        </w:rPr>
        <w:t xml:space="preserve">      -  </w:t>
      </w:r>
      <w:r>
        <w:rPr>
          <w:rFonts w:ascii="Tahoma" w:hAnsi="Tahoma"/>
          <w:bCs/>
          <w:sz w:val="20"/>
          <w:szCs w:val="20"/>
          <w:u w:val="single"/>
        </w:rPr>
        <w:t>dla gospodarstwa jednoosobowego</w:t>
      </w:r>
      <w:r>
        <w:rPr>
          <w:rFonts w:ascii="Tahoma" w:hAnsi="Tahoma"/>
          <w:bCs/>
          <w:sz w:val="20"/>
          <w:szCs w:val="20"/>
        </w:rPr>
        <w:t xml:space="preserve"> :             …………...………………..…...………………………………………..…</w:t>
      </w:r>
    </w:p>
    <w:p w:rsidR="001B4A63" w:rsidRDefault="00E24D54">
      <w:pPr>
        <w:pStyle w:val="Standard"/>
        <w:tabs>
          <w:tab w:val="left" w:pos="1440"/>
        </w:tabs>
      </w:pPr>
      <w:r>
        <w:rPr>
          <w:rFonts w:ascii="Tahoma" w:hAnsi="Tahoma"/>
          <w:bCs/>
          <w:sz w:val="20"/>
          <w:szCs w:val="20"/>
        </w:rPr>
        <w:t xml:space="preserve">      -  </w:t>
      </w:r>
      <w:r>
        <w:rPr>
          <w:rFonts w:ascii="Tahoma" w:hAnsi="Tahoma"/>
          <w:bCs/>
          <w:sz w:val="20"/>
          <w:szCs w:val="20"/>
          <w:u w:val="single"/>
        </w:rPr>
        <w:t>dla jednego członka gosp. wieloosobowego.:</w:t>
      </w:r>
      <w:r>
        <w:rPr>
          <w:rFonts w:ascii="Tahoma" w:hAnsi="Tahoma"/>
          <w:bCs/>
          <w:sz w:val="20"/>
          <w:szCs w:val="20"/>
        </w:rPr>
        <w:t xml:space="preserve">  ………………………..…………………………………….……………..…</w:t>
      </w:r>
    </w:p>
    <w:p w:rsidR="001B4A63" w:rsidRDefault="001B4A63">
      <w:pPr>
        <w:pStyle w:val="Standard"/>
        <w:tabs>
          <w:tab w:val="left" w:pos="1440"/>
        </w:tabs>
        <w:rPr>
          <w:rFonts w:ascii="Tahoma" w:hAnsi="Tahoma"/>
          <w:bCs/>
          <w:sz w:val="12"/>
          <w:szCs w:val="12"/>
        </w:rPr>
      </w:pPr>
    </w:p>
    <w:p w:rsidR="001B4A63" w:rsidRDefault="00E24D54">
      <w:pPr>
        <w:pStyle w:val="Standard"/>
        <w:tabs>
          <w:tab w:val="left" w:pos="1440"/>
        </w:tabs>
      </w:pPr>
      <w:r>
        <w:rPr>
          <w:rFonts w:ascii="Tahoma" w:hAnsi="Tahoma"/>
          <w:b/>
          <w:bCs/>
          <w:sz w:val="20"/>
          <w:szCs w:val="20"/>
        </w:rPr>
        <w:t>5.</w:t>
      </w:r>
      <w:r>
        <w:rPr>
          <w:rFonts w:ascii="Tahoma" w:hAnsi="Tahoma"/>
          <w:bCs/>
          <w:sz w:val="20"/>
          <w:szCs w:val="20"/>
        </w:rPr>
        <w:t xml:space="preserve"> </w:t>
      </w:r>
      <w:r>
        <w:rPr>
          <w:rFonts w:ascii="Tahoma" w:hAnsi="Tahoma"/>
          <w:bCs/>
          <w:sz w:val="20"/>
          <w:szCs w:val="20"/>
          <w:u w:val="single"/>
        </w:rPr>
        <w:t>Obowiązujące kryterium dochodowe:</w:t>
      </w:r>
    </w:p>
    <w:p w:rsidR="001B4A63" w:rsidRDefault="00E24D54">
      <w:pPr>
        <w:pStyle w:val="Standard"/>
        <w:tabs>
          <w:tab w:val="left" w:pos="1440"/>
        </w:tabs>
      </w:pPr>
      <w:r>
        <w:rPr>
          <w:rFonts w:ascii="Tahoma" w:hAnsi="Tahoma"/>
          <w:bCs/>
          <w:sz w:val="20"/>
          <w:szCs w:val="20"/>
        </w:rPr>
        <w:t xml:space="preserve">- spełnione dla </w:t>
      </w:r>
      <w:r>
        <w:t xml:space="preserve">umów najmu na czas nieoznaczony </w:t>
      </w:r>
      <w:r>
        <w:rPr>
          <w:rFonts w:ascii="Tahoma" w:hAnsi="Tahoma"/>
          <w:bCs/>
          <w:sz w:val="20"/>
          <w:szCs w:val="20"/>
        </w:rPr>
        <w:t xml:space="preserve">: </w:t>
      </w:r>
      <w:r>
        <w:rPr>
          <w:rFonts w:cs="Tahoma"/>
          <w:sz w:val="22"/>
          <w:szCs w:val="22"/>
        </w:rPr>
        <w:t xml:space="preserve">   </w:t>
      </w:r>
      <w:r>
        <w:rPr>
          <w:rFonts w:cs="Tahoma"/>
          <w:b/>
        </w:rPr>
        <w:t xml:space="preserve">TAK </w:t>
      </w:r>
      <w:r>
        <w:rPr>
          <w:rFonts w:cs="Tahoma"/>
        </w:rPr>
        <w:t xml:space="preserve"> </w:t>
      </w:r>
      <w:r>
        <w:rPr>
          <w:rFonts w:ascii="Batang" w:eastAsia="Batang" w:hAnsi="Batang" w:cs="Batang"/>
        </w:rPr>
        <w:t>□</w:t>
      </w:r>
      <w:r>
        <w:rPr>
          <w:rFonts w:cs="Tahoma"/>
        </w:rPr>
        <w:t xml:space="preserve">  /  </w:t>
      </w:r>
      <w:r>
        <w:rPr>
          <w:rFonts w:cs="Tahoma"/>
          <w:b/>
        </w:rPr>
        <w:t xml:space="preserve">NIE  </w:t>
      </w:r>
      <w:r>
        <w:rPr>
          <w:rFonts w:ascii="Batang" w:eastAsia="Batang" w:hAnsi="Batang" w:cs="Batang"/>
        </w:rPr>
        <w:t>□</w:t>
      </w:r>
    </w:p>
    <w:p w:rsidR="001B4A63" w:rsidRDefault="00E24D54">
      <w:pPr>
        <w:pStyle w:val="Standard"/>
        <w:tabs>
          <w:tab w:val="left" w:pos="1440"/>
        </w:tabs>
      </w:pPr>
      <w:r>
        <w:rPr>
          <w:rFonts w:ascii="Tahoma" w:hAnsi="Tahoma"/>
          <w:sz w:val="20"/>
          <w:szCs w:val="20"/>
        </w:rPr>
        <w:t xml:space="preserve">- przekroczono o kwotę …………………………………… </w:t>
      </w:r>
      <w:r>
        <w:rPr>
          <w:rFonts w:ascii="Tahoma" w:hAnsi="Tahoma"/>
          <w:i/>
          <w:iCs/>
          <w:sz w:val="20"/>
          <w:szCs w:val="20"/>
        </w:rPr>
        <w:t>zł. miesięcznie/osobę</w:t>
      </w:r>
      <w:r>
        <w:rPr>
          <w:rFonts w:ascii="Tahoma" w:hAnsi="Tahoma"/>
          <w:sz w:val="20"/>
          <w:szCs w:val="20"/>
        </w:rPr>
        <w:t xml:space="preserve"> dla </w:t>
      </w:r>
      <w:r>
        <w:rPr>
          <w:bCs/>
        </w:rPr>
        <w:t>umów najmu na czas nieoznaczony</w:t>
      </w:r>
      <w:r>
        <w:rPr>
          <w:rFonts w:ascii="Tahoma" w:hAnsi="Tahoma"/>
          <w:sz w:val="20"/>
          <w:szCs w:val="20"/>
        </w:rPr>
        <w:t>.</w:t>
      </w:r>
    </w:p>
    <w:p w:rsidR="001B4A63" w:rsidRDefault="00E24D54">
      <w:pPr>
        <w:pStyle w:val="Standard"/>
        <w:tabs>
          <w:tab w:val="left" w:pos="1440"/>
        </w:tabs>
        <w:rPr>
          <w:rFonts w:ascii="Tahoma" w:hAnsi="Tahoma"/>
          <w:bCs/>
          <w:sz w:val="22"/>
          <w:szCs w:val="22"/>
        </w:rPr>
      </w:pPr>
      <w:r>
        <w:rPr>
          <w:rFonts w:ascii="Tahoma" w:hAnsi="Tahoma"/>
          <w:bCs/>
          <w:sz w:val="22"/>
          <w:szCs w:val="22"/>
        </w:rPr>
        <w:t xml:space="preserve">                                                                                           </w:t>
      </w:r>
    </w:p>
    <w:tbl>
      <w:tblPr>
        <w:tblW w:w="646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"/>
        <w:gridCol w:w="2370"/>
        <w:gridCol w:w="3165"/>
      </w:tblGrid>
      <w:tr w:rsidR="001B4A63">
        <w:tblPrEx>
          <w:tblCellMar>
            <w:top w:w="0" w:type="dxa"/>
            <w:bottom w:w="0" w:type="dxa"/>
          </w:tblCellMar>
        </w:tblPrEx>
        <w:trPr>
          <w:trHeight w:val="450"/>
          <w:jc w:val="right"/>
        </w:trPr>
        <w:tc>
          <w:tcPr>
            <w:tcW w:w="33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4A63" w:rsidRDefault="001B4A63">
            <w:pPr>
              <w:pStyle w:val="Standard"/>
              <w:tabs>
                <w:tab w:val="left" w:pos="1440"/>
              </w:tabs>
              <w:snapToGrid w:val="0"/>
              <w:jc w:val="center"/>
              <w:rPr>
                <w:sz w:val="12"/>
                <w:szCs w:val="12"/>
              </w:rPr>
            </w:pPr>
          </w:p>
          <w:p w:rsidR="001B4A63" w:rsidRDefault="00E24D54">
            <w:pPr>
              <w:pStyle w:val="Standard"/>
              <w:tabs>
                <w:tab w:val="left" w:pos="1440"/>
              </w:tabs>
              <w:jc w:val="center"/>
            </w:pPr>
            <w:r>
              <w:rPr>
                <w:b/>
                <w:bCs/>
              </w:rPr>
              <w:t>Podpis prac</w:t>
            </w:r>
            <w:r>
              <w:rPr>
                <w:b/>
                <w:bCs/>
              </w:rPr>
              <w:t xml:space="preserve">ownika ZMK </w:t>
            </w:r>
            <w:r>
              <w:rPr>
                <w:bCs/>
              </w:rPr>
              <w:t xml:space="preserve"> </w:t>
            </w:r>
          </w:p>
          <w:p w:rsidR="001B4A63" w:rsidRDefault="001B4A63">
            <w:pPr>
              <w:pStyle w:val="Standard"/>
              <w:tabs>
                <w:tab w:val="left" w:pos="144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1B4A63">
            <w:pPr>
              <w:pStyle w:val="Standard"/>
              <w:tabs>
                <w:tab w:val="left" w:pos="1440"/>
              </w:tabs>
              <w:snapToGrid w:val="0"/>
              <w:rPr>
                <w:sz w:val="12"/>
                <w:szCs w:val="12"/>
              </w:rPr>
            </w:pPr>
          </w:p>
          <w:p w:rsidR="001B4A63" w:rsidRDefault="00E24D54">
            <w:pPr>
              <w:pStyle w:val="Standard"/>
              <w:tabs>
                <w:tab w:val="left" w:pos="1440"/>
              </w:tabs>
              <w:rPr>
                <w:bCs/>
              </w:rPr>
            </w:pPr>
            <w:r>
              <w:rPr>
                <w:bCs/>
              </w:rPr>
              <w:t xml:space="preserve">    </w:t>
            </w:r>
          </w:p>
        </w:tc>
      </w:tr>
      <w:tr w:rsidR="001B4A63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E24D54">
            <w:pPr>
              <w:pStyle w:val="TableContents"/>
              <w:tabs>
                <w:tab w:val="left" w:pos="144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Data: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1B4A63">
            <w:pPr>
              <w:pStyle w:val="TableContents"/>
              <w:tabs>
                <w:tab w:val="left" w:pos="1440"/>
              </w:tabs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4A63" w:rsidRDefault="001B4A63">
            <w:pPr>
              <w:suppressAutoHyphens w:val="0"/>
              <w:rPr>
                <w:rFonts w:hint="eastAsia"/>
              </w:rPr>
            </w:pPr>
          </w:p>
        </w:tc>
      </w:tr>
    </w:tbl>
    <w:p w:rsidR="001B4A63" w:rsidRDefault="001B4A63">
      <w:pPr>
        <w:pStyle w:val="Standard"/>
        <w:tabs>
          <w:tab w:val="left" w:pos="1440"/>
        </w:tabs>
        <w:spacing w:line="360" w:lineRule="auto"/>
        <w:jc w:val="both"/>
      </w:pPr>
    </w:p>
    <w:sectPr w:rsidR="001B4A63">
      <w:footerReference w:type="default" r:id="rId7"/>
      <w:pgSz w:w="11906" w:h="16838"/>
      <w:pgMar w:top="245" w:right="797" w:bottom="28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24D54">
      <w:pPr>
        <w:rPr>
          <w:rFonts w:hint="eastAsia"/>
        </w:rPr>
      </w:pPr>
      <w:r>
        <w:separator/>
      </w:r>
    </w:p>
  </w:endnote>
  <w:endnote w:type="continuationSeparator" w:id="0">
    <w:p w:rsidR="00000000" w:rsidRDefault="00E24D5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64B0" w:rsidRDefault="00E24D54">
    <w:pPr>
      <w:pStyle w:val="Stopka"/>
      <w:jc w:val="right"/>
    </w:pPr>
    <w:r>
      <w:rPr>
        <w:b/>
        <w:bCs/>
        <w:sz w:val="26"/>
        <w:szCs w:val="26"/>
      </w:rPr>
      <w:fldChar w:fldCharType="begin"/>
    </w:r>
    <w:r>
      <w:rPr>
        <w:b/>
        <w:bCs/>
        <w:sz w:val="26"/>
        <w:szCs w:val="26"/>
      </w:rPr>
      <w:instrText xml:space="preserve"> PAGE </w:instrText>
    </w:r>
    <w:r>
      <w:rPr>
        <w:b/>
        <w:bCs/>
        <w:sz w:val="26"/>
        <w:szCs w:val="26"/>
      </w:rPr>
      <w:fldChar w:fldCharType="separate"/>
    </w:r>
    <w:r>
      <w:rPr>
        <w:b/>
        <w:bCs/>
        <w:sz w:val="26"/>
        <w:szCs w:val="26"/>
      </w:rPr>
      <w:t>2</w:t>
    </w:r>
    <w:r>
      <w:rPr>
        <w:b/>
        <w:bCs/>
        <w:sz w:val="26"/>
        <w:szCs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24D5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E24D5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A06C6"/>
    <w:multiLevelType w:val="multilevel"/>
    <w:tmpl w:val="157EDD80"/>
    <w:styleLink w:val="WWOutlineListStyle1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17FE2097"/>
    <w:multiLevelType w:val="multilevel"/>
    <w:tmpl w:val="FAD09490"/>
    <w:styleLink w:val="WWOutlineListStyle30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decimal"/>
      <w:pStyle w:val="Nagwek3"/>
      <w:lvlText w:val="%3.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18203520"/>
    <w:multiLevelType w:val="multilevel"/>
    <w:tmpl w:val="BA2E0FBE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1B931508"/>
    <w:multiLevelType w:val="multilevel"/>
    <w:tmpl w:val="35487D42"/>
    <w:styleLink w:val="WWOutlineListStyle1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1E0729DF"/>
    <w:multiLevelType w:val="multilevel"/>
    <w:tmpl w:val="2A207CBC"/>
    <w:styleLink w:val="WWOutlineListStyle2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1F90066F"/>
    <w:multiLevelType w:val="multilevel"/>
    <w:tmpl w:val="245659BA"/>
    <w:styleLink w:val="WW8Num2"/>
    <w:lvl w:ilvl="0">
      <w:numFmt w:val="bullet"/>
      <w:lvlText w:val="o"/>
      <w:lvlJc w:val="left"/>
      <w:rPr>
        <w:rFonts w:ascii="Courier New" w:hAnsi="Courier New" w:cs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01A3A12"/>
    <w:multiLevelType w:val="multilevel"/>
    <w:tmpl w:val="0AA25E2C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2103295F"/>
    <w:multiLevelType w:val="multilevel"/>
    <w:tmpl w:val="A2FE558E"/>
    <w:styleLink w:val="WWOutlineListStyle1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223929CB"/>
    <w:multiLevelType w:val="multilevel"/>
    <w:tmpl w:val="F87E815A"/>
    <w:styleLink w:val="WWOutlineListStyle2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26443180"/>
    <w:multiLevelType w:val="multilevel"/>
    <w:tmpl w:val="742C4D44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2921007A"/>
    <w:multiLevelType w:val="multilevel"/>
    <w:tmpl w:val="E20EE384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30085FE4"/>
    <w:multiLevelType w:val="multilevel"/>
    <w:tmpl w:val="F4FE69A8"/>
    <w:styleLink w:val="WWOutlineListStyle2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39AF3A60"/>
    <w:multiLevelType w:val="multilevel"/>
    <w:tmpl w:val="4C34EEF6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39CF0515"/>
    <w:multiLevelType w:val="multilevel"/>
    <w:tmpl w:val="69847734"/>
    <w:styleLink w:val="WW8Num4"/>
    <w:lvl w:ilvl="0">
      <w:numFmt w:val="bullet"/>
      <w:lvlText w:val="o"/>
      <w:lvlJc w:val="left"/>
      <w:rPr>
        <w:rFonts w:ascii="Courier New" w:hAnsi="Courier New" w:cs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 w15:restartNumberingAfterBreak="0">
    <w:nsid w:val="3AEF2A4B"/>
    <w:multiLevelType w:val="multilevel"/>
    <w:tmpl w:val="91503544"/>
    <w:styleLink w:val="WWOutlineListStyle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3BB01999"/>
    <w:multiLevelType w:val="multilevel"/>
    <w:tmpl w:val="895AE522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3D6E53F9"/>
    <w:multiLevelType w:val="multilevel"/>
    <w:tmpl w:val="7F70811E"/>
    <w:styleLink w:val="WWOutlineListStyle1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44E003EA"/>
    <w:multiLevelType w:val="multilevel"/>
    <w:tmpl w:val="C994D664"/>
    <w:styleLink w:val="WWOutlineListStyle1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45366C13"/>
    <w:multiLevelType w:val="multilevel"/>
    <w:tmpl w:val="D16E1140"/>
    <w:styleLink w:val="WWOutlineListStyle2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 w15:restartNumberingAfterBreak="0">
    <w:nsid w:val="45AE5A32"/>
    <w:multiLevelType w:val="multilevel"/>
    <w:tmpl w:val="E2267890"/>
    <w:styleLink w:val="WWOutlineListStyle2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numFmt w:val="bullet"/>
      <w:lvlText w:val=""/>
      <w:lvlJc w:val="left"/>
      <w:rPr>
        <w:rFonts w:ascii="Symbol" w:hAnsi="Symbol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4C703259"/>
    <w:multiLevelType w:val="multilevel"/>
    <w:tmpl w:val="8182D624"/>
    <w:styleLink w:val="WWOutlineListStyle2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4E9C01B3"/>
    <w:multiLevelType w:val="multilevel"/>
    <w:tmpl w:val="D860801C"/>
    <w:styleLink w:val="WWOutlineListStyle2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2" w15:restartNumberingAfterBreak="0">
    <w:nsid w:val="4F2A4C54"/>
    <w:multiLevelType w:val="multilevel"/>
    <w:tmpl w:val="E51CED90"/>
    <w:styleLink w:val="WW8Num5"/>
    <w:lvl w:ilvl="0">
      <w:numFmt w:val="bullet"/>
      <w:lvlText w:val="o"/>
      <w:lvlJc w:val="left"/>
      <w:rPr>
        <w:rFonts w:ascii="Courier New" w:hAnsi="Courier New" w:cs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3" w15:restartNumberingAfterBreak="0">
    <w:nsid w:val="524A379C"/>
    <w:multiLevelType w:val="multilevel"/>
    <w:tmpl w:val="1B86606C"/>
    <w:styleLink w:val="WW8Num3"/>
    <w:lvl w:ilvl="0">
      <w:numFmt w:val="bullet"/>
      <w:lvlText w:val="o"/>
      <w:lvlJc w:val="left"/>
      <w:rPr>
        <w:rFonts w:ascii="Courier New" w:hAnsi="Courier New" w:cs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 w15:restartNumberingAfterBreak="0">
    <w:nsid w:val="531D506A"/>
    <w:multiLevelType w:val="multilevel"/>
    <w:tmpl w:val="719246DC"/>
    <w:styleLink w:val="WWOutlineListStyle1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53E95C71"/>
    <w:multiLevelType w:val="multilevel"/>
    <w:tmpl w:val="36AE1516"/>
    <w:styleLink w:val="WWOutlineListStyle2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57E11C58"/>
    <w:multiLevelType w:val="multilevel"/>
    <w:tmpl w:val="0EBA4F5E"/>
    <w:styleLink w:val="WWOutlineListStyle1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 w15:restartNumberingAfterBreak="0">
    <w:nsid w:val="5B482B01"/>
    <w:multiLevelType w:val="multilevel"/>
    <w:tmpl w:val="E37EEA9A"/>
    <w:styleLink w:val="WWOutlineListStyle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8" w15:restartNumberingAfterBreak="0">
    <w:nsid w:val="60FD1BF0"/>
    <w:multiLevelType w:val="multilevel"/>
    <w:tmpl w:val="EE388ADC"/>
    <w:styleLink w:val="Outlin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9" w15:restartNumberingAfterBreak="0">
    <w:nsid w:val="621044F9"/>
    <w:multiLevelType w:val="multilevel"/>
    <w:tmpl w:val="8F94C5CA"/>
    <w:styleLink w:val="WWOutlineListStyle2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0" w15:restartNumberingAfterBreak="0">
    <w:nsid w:val="64BE0F15"/>
    <w:multiLevelType w:val="multilevel"/>
    <w:tmpl w:val="9A74E450"/>
    <w:styleLink w:val="WWOutlineListStyle1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6A614B18"/>
    <w:multiLevelType w:val="multilevel"/>
    <w:tmpl w:val="4B902568"/>
    <w:styleLink w:val="WWOutlineListStyle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 w15:restartNumberingAfterBreak="0">
    <w:nsid w:val="6C6C4681"/>
    <w:multiLevelType w:val="multilevel"/>
    <w:tmpl w:val="1D7CA4F2"/>
    <w:styleLink w:val="WWOutlineListStyle1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3" w15:restartNumberingAfterBreak="0">
    <w:nsid w:val="7658707A"/>
    <w:multiLevelType w:val="multilevel"/>
    <w:tmpl w:val="740C4C30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4" w15:restartNumberingAfterBreak="0">
    <w:nsid w:val="7789192D"/>
    <w:multiLevelType w:val="multilevel"/>
    <w:tmpl w:val="2B387AAA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5" w15:restartNumberingAfterBreak="0">
    <w:nsid w:val="7C342119"/>
    <w:multiLevelType w:val="multilevel"/>
    <w:tmpl w:val="F45E8588"/>
    <w:styleLink w:val="WWOutlineListStyle1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 w15:restartNumberingAfterBreak="0">
    <w:nsid w:val="7EDA48A1"/>
    <w:multiLevelType w:val="multilevel"/>
    <w:tmpl w:val="14BE1426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lowerRoman"/>
      <w:lvlText w:val=".%3"/>
      <w:lvlJc w:val="righ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"/>
  </w:num>
  <w:num w:numId="2">
    <w:abstractNumId w:val="28"/>
  </w:num>
  <w:num w:numId="3">
    <w:abstractNumId w:val="18"/>
  </w:num>
  <w:num w:numId="4">
    <w:abstractNumId w:val="4"/>
  </w:num>
  <w:num w:numId="5">
    <w:abstractNumId w:val="20"/>
  </w:num>
  <w:num w:numId="6">
    <w:abstractNumId w:val="25"/>
  </w:num>
  <w:num w:numId="7">
    <w:abstractNumId w:val="11"/>
  </w:num>
  <w:num w:numId="8">
    <w:abstractNumId w:val="29"/>
  </w:num>
  <w:num w:numId="9">
    <w:abstractNumId w:val="19"/>
  </w:num>
  <w:num w:numId="10">
    <w:abstractNumId w:val="27"/>
  </w:num>
  <w:num w:numId="11">
    <w:abstractNumId w:val="21"/>
  </w:num>
  <w:num w:numId="12">
    <w:abstractNumId w:val="8"/>
  </w:num>
  <w:num w:numId="13">
    <w:abstractNumId w:val="35"/>
  </w:num>
  <w:num w:numId="14">
    <w:abstractNumId w:val="0"/>
  </w:num>
  <w:num w:numId="15">
    <w:abstractNumId w:val="3"/>
  </w:num>
  <w:num w:numId="16">
    <w:abstractNumId w:val="26"/>
  </w:num>
  <w:num w:numId="17">
    <w:abstractNumId w:val="7"/>
  </w:num>
  <w:num w:numId="18">
    <w:abstractNumId w:val="24"/>
  </w:num>
  <w:num w:numId="19">
    <w:abstractNumId w:val="30"/>
  </w:num>
  <w:num w:numId="20">
    <w:abstractNumId w:val="17"/>
  </w:num>
  <w:num w:numId="21">
    <w:abstractNumId w:val="16"/>
  </w:num>
  <w:num w:numId="22">
    <w:abstractNumId w:val="32"/>
  </w:num>
  <w:num w:numId="23">
    <w:abstractNumId w:val="14"/>
  </w:num>
  <w:num w:numId="24">
    <w:abstractNumId w:val="31"/>
  </w:num>
  <w:num w:numId="25">
    <w:abstractNumId w:val="12"/>
  </w:num>
  <w:num w:numId="26">
    <w:abstractNumId w:val="33"/>
  </w:num>
  <w:num w:numId="27">
    <w:abstractNumId w:val="6"/>
  </w:num>
  <w:num w:numId="28">
    <w:abstractNumId w:val="9"/>
  </w:num>
  <w:num w:numId="29">
    <w:abstractNumId w:val="15"/>
  </w:num>
  <w:num w:numId="30">
    <w:abstractNumId w:val="34"/>
  </w:num>
  <w:num w:numId="31">
    <w:abstractNumId w:val="2"/>
  </w:num>
  <w:num w:numId="32">
    <w:abstractNumId w:val="10"/>
  </w:num>
  <w:num w:numId="33">
    <w:abstractNumId w:val="36"/>
  </w:num>
  <w:num w:numId="34">
    <w:abstractNumId w:val="5"/>
  </w:num>
  <w:num w:numId="35">
    <w:abstractNumId w:val="23"/>
  </w:num>
  <w:num w:numId="36">
    <w:abstractNumId w:val="13"/>
  </w:num>
  <w:num w:numId="37">
    <w:abstractNumId w:val="22"/>
  </w:num>
  <w:num w:numId="38">
    <w:abstractNumId w:val="5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B4A63"/>
    <w:rsid w:val="001B4A63"/>
    <w:rsid w:val="00E2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CC30D53-33D9-443B-B820-5642234C4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3">
    <w:name w:val="heading 3"/>
    <w:basedOn w:val="Standard"/>
    <w:next w:val="Standard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OutlineListStyle30">
    <w:name w:val="WW_OutlineListStyle_30"/>
    <w:basedOn w:val="Bezlisty"/>
    <w:pPr>
      <w:numPr>
        <w:numId w:val="1"/>
      </w:numPr>
    </w:pPr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tabs>
        <w:tab w:val="left" w:pos="1440"/>
      </w:tabs>
      <w:jc w:val="both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kstpodstawowy21">
    <w:name w:val="Tekst podstawowy 21"/>
    <w:basedOn w:val="Standard"/>
    <w:pPr>
      <w:tabs>
        <w:tab w:val="left" w:pos="1440"/>
      </w:tabs>
      <w:jc w:val="both"/>
    </w:pPr>
    <w:rPr>
      <w:sz w:val="22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dymka">
    <w:name w:val="Balloon Text"/>
    <w:basedOn w:val="Normalny"/>
    <w:rPr>
      <w:rFonts w:ascii="Tahoma" w:eastAsia="Tahoma" w:hAnsi="Tahoma" w:cs="Tahoma"/>
      <w:sz w:val="16"/>
      <w:szCs w:val="1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paragraph" w:customStyle="1" w:styleId="Nagwek5">
    <w:name w:val="Nagłówek5"/>
    <w:basedOn w:val="Standar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eastAsia="Courier New" w:hAnsi="Courier New" w:cs="Courier New"/>
    </w:rPr>
  </w:style>
  <w:style w:type="character" w:customStyle="1" w:styleId="WW8Num3z0">
    <w:name w:val="WW8Num3z0"/>
    <w:rPr>
      <w:rFonts w:ascii="Courier New" w:eastAsia="Courier New" w:hAnsi="Courier New" w:cs="Courier New"/>
    </w:rPr>
  </w:style>
  <w:style w:type="character" w:customStyle="1" w:styleId="WW8Num4z0">
    <w:name w:val="WW8Num4z0"/>
    <w:rPr>
      <w:rFonts w:ascii="Courier New" w:eastAsia="Courier New" w:hAnsi="Courier New" w:cs="Courier New"/>
    </w:rPr>
  </w:style>
  <w:style w:type="character" w:customStyle="1" w:styleId="WW8Num5z0">
    <w:name w:val="WW8Num5z0"/>
    <w:rPr>
      <w:rFonts w:ascii="Courier New" w:eastAsia="Courier New" w:hAnsi="Courier New" w:cs="Courier New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Courier New" w:eastAsia="Courier New" w:hAnsi="Courier New" w:cs="Courier New"/>
    </w:rPr>
  </w:style>
  <w:style w:type="character" w:customStyle="1" w:styleId="WW8Num7z0">
    <w:name w:val="WW8Num7z0"/>
    <w:rPr>
      <w:rFonts w:ascii="Courier New" w:eastAsia="Courier New" w:hAnsi="Courier New" w:cs="Courier New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3">
    <w:name w:val="WW8Num5z3"/>
    <w:rPr>
      <w:rFonts w:ascii="Symbol" w:eastAsia="Symbol" w:hAnsi="Symbol" w:cs="Symbo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0z3">
    <w:name w:val="WW8Num10z3"/>
    <w:rPr>
      <w:rFonts w:ascii="Symbol" w:eastAsia="Symbol" w:hAnsi="Symbol" w:cs="Symbol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ourier New" w:eastAsia="Courier New" w:hAnsi="Courier New" w:cs="Courier New"/>
    </w:rPr>
  </w:style>
  <w:style w:type="character" w:customStyle="1" w:styleId="WW8Num12z2">
    <w:name w:val="WW8Num12z2"/>
    <w:rPr>
      <w:rFonts w:ascii="Wingdings" w:eastAsia="Wingdings" w:hAnsi="Wingdings" w:cs="Wingdings"/>
    </w:rPr>
  </w:style>
  <w:style w:type="character" w:customStyle="1" w:styleId="WW8Num12z3">
    <w:name w:val="WW8Num12z3"/>
    <w:rPr>
      <w:rFonts w:ascii="Symbol" w:eastAsia="Symbol" w:hAnsi="Symbol" w:cs="Symbol"/>
    </w:rPr>
  </w:style>
  <w:style w:type="character" w:customStyle="1" w:styleId="WW8Num13z0">
    <w:name w:val="WW8Num13z0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3z3">
    <w:name w:val="WW8Num13z3"/>
    <w:rPr>
      <w:rFonts w:ascii="Symbol" w:eastAsia="Symbol" w:hAnsi="Symbol" w:cs="Symbol"/>
    </w:rPr>
  </w:style>
  <w:style w:type="character" w:customStyle="1" w:styleId="WW8Num14z0">
    <w:name w:val="WW8Num14z0"/>
    <w:rPr>
      <w:rFonts w:ascii="Courier New" w:eastAsia="Courier New" w:hAnsi="Courier New" w:cs="Courier New"/>
    </w:rPr>
  </w:style>
  <w:style w:type="character" w:customStyle="1" w:styleId="WW8Num14z2">
    <w:name w:val="WW8Num14z2"/>
    <w:rPr>
      <w:rFonts w:ascii="Wingdings" w:eastAsia="Wingdings" w:hAnsi="Wingdings" w:cs="Wingdings"/>
    </w:rPr>
  </w:style>
  <w:style w:type="character" w:customStyle="1" w:styleId="WW8Num14z3">
    <w:name w:val="WW8Num14z3"/>
    <w:rPr>
      <w:rFonts w:ascii="Symbol" w:eastAsia="Symbol" w:hAnsi="Symbol" w:cs="Symbol"/>
    </w:rPr>
  </w:style>
  <w:style w:type="character" w:customStyle="1" w:styleId="TekstpodstawowyZnak">
    <w:name w:val="Tekst podstawowy Znak"/>
    <w:basedOn w:val="Domylnaczcionkaakapitu"/>
    <w:rPr>
      <w:sz w:val="24"/>
      <w:szCs w:val="24"/>
      <w:lang w:eastAsia="zh-CN"/>
    </w:rPr>
  </w:style>
  <w:style w:type="character" w:customStyle="1" w:styleId="TekstdymkaZnak">
    <w:name w:val="Tekst dymka Znak"/>
    <w:basedOn w:val="Domylnaczcionkaakapitu"/>
    <w:rPr>
      <w:rFonts w:ascii="Tahoma" w:eastAsia="Tahoma" w:hAnsi="Tahoma" w:cs="Tahoma"/>
      <w:sz w:val="16"/>
      <w:szCs w:val="14"/>
    </w:rPr>
  </w:style>
  <w:style w:type="numbering" w:customStyle="1" w:styleId="Outline">
    <w:name w:val="Outline"/>
    <w:basedOn w:val="Bezlisty"/>
    <w:pPr>
      <w:numPr>
        <w:numId w:val="2"/>
      </w:numPr>
    </w:pPr>
  </w:style>
  <w:style w:type="numbering" w:customStyle="1" w:styleId="WWOutlineListStyle29">
    <w:name w:val="WW_OutlineListStyle_29"/>
    <w:basedOn w:val="Bezlisty"/>
    <w:pPr>
      <w:numPr>
        <w:numId w:val="3"/>
      </w:numPr>
    </w:pPr>
  </w:style>
  <w:style w:type="numbering" w:customStyle="1" w:styleId="WWOutlineListStyle28">
    <w:name w:val="WW_OutlineListStyle_28"/>
    <w:basedOn w:val="Bezlisty"/>
    <w:pPr>
      <w:numPr>
        <w:numId w:val="4"/>
      </w:numPr>
    </w:pPr>
  </w:style>
  <w:style w:type="numbering" w:customStyle="1" w:styleId="WWOutlineListStyle27">
    <w:name w:val="WW_OutlineListStyle_27"/>
    <w:basedOn w:val="Bezlisty"/>
    <w:pPr>
      <w:numPr>
        <w:numId w:val="5"/>
      </w:numPr>
    </w:pPr>
  </w:style>
  <w:style w:type="numbering" w:customStyle="1" w:styleId="WWOutlineListStyle26">
    <w:name w:val="WW_OutlineListStyle_26"/>
    <w:basedOn w:val="Bezlisty"/>
    <w:pPr>
      <w:numPr>
        <w:numId w:val="6"/>
      </w:numPr>
    </w:pPr>
  </w:style>
  <w:style w:type="numbering" w:customStyle="1" w:styleId="WWOutlineListStyle25">
    <w:name w:val="WW_OutlineListStyle_25"/>
    <w:basedOn w:val="Bezlisty"/>
    <w:pPr>
      <w:numPr>
        <w:numId w:val="7"/>
      </w:numPr>
    </w:pPr>
  </w:style>
  <w:style w:type="numbering" w:customStyle="1" w:styleId="WWOutlineListStyle24">
    <w:name w:val="WW_OutlineListStyle_24"/>
    <w:basedOn w:val="Bezlisty"/>
    <w:pPr>
      <w:numPr>
        <w:numId w:val="8"/>
      </w:numPr>
    </w:pPr>
  </w:style>
  <w:style w:type="numbering" w:customStyle="1" w:styleId="WWOutlineListStyle23">
    <w:name w:val="WW_OutlineListStyle_23"/>
    <w:basedOn w:val="Bezlisty"/>
    <w:pPr>
      <w:numPr>
        <w:numId w:val="9"/>
      </w:numPr>
    </w:pPr>
  </w:style>
  <w:style w:type="numbering" w:customStyle="1" w:styleId="WWOutlineListStyle22">
    <w:name w:val="WW_OutlineListStyle_22"/>
    <w:basedOn w:val="Bezlisty"/>
    <w:pPr>
      <w:numPr>
        <w:numId w:val="10"/>
      </w:numPr>
    </w:pPr>
  </w:style>
  <w:style w:type="numbering" w:customStyle="1" w:styleId="WWOutlineListStyle21">
    <w:name w:val="WW_OutlineListStyle_21"/>
    <w:basedOn w:val="Bezlisty"/>
    <w:pPr>
      <w:numPr>
        <w:numId w:val="11"/>
      </w:numPr>
    </w:pPr>
  </w:style>
  <w:style w:type="numbering" w:customStyle="1" w:styleId="WWOutlineListStyle20">
    <w:name w:val="WW_OutlineListStyle_20"/>
    <w:basedOn w:val="Bezlisty"/>
    <w:pPr>
      <w:numPr>
        <w:numId w:val="12"/>
      </w:numPr>
    </w:pPr>
  </w:style>
  <w:style w:type="numbering" w:customStyle="1" w:styleId="WWOutlineListStyle19">
    <w:name w:val="WW_OutlineListStyle_19"/>
    <w:basedOn w:val="Bezlisty"/>
    <w:pPr>
      <w:numPr>
        <w:numId w:val="13"/>
      </w:numPr>
    </w:pPr>
  </w:style>
  <w:style w:type="numbering" w:customStyle="1" w:styleId="WWOutlineListStyle18">
    <w:name w:val="WW_OutlineListStyle_18"/>
    <w:basedOn w:val="Bezlisty"/>
    <w:pPr>
      <w:numPr>
        <w:numId w:val="14"/>
      </w:numPr>
    </w:pPr>
  </w:style>
  <w:style w:type="numbering" w:customStyle="1" w:styleId="WWOutlineListStyle17">
    <w:name w:val="WW_OutlineListStyle_17"/>
    <w:basedOn w:val="Bezlisty"/>
    <w:pPr>
      <w:numPr>
        <w:numId w:val="15"/>
      </w:numPr>
    </w:pPr>
  </w:style>
  <w:style w:type="numbering" w:customStyle="1" w:styleId="WWOutlineListStyle16">
    <w:name w:val="WW_OutlineListStyle_16"/>
    <w:basedOn w:val="Bezlisty"/>
    <w:pPr>
      <w:numPr>
        <w:numId w:val="16"/>
      </w:numPr>
    </w:pPr>
  </w:style>
  <w:style w:type="numbering" w:customStyle="1" w:styleId="WWOutlineListStyle15">
    <w:name w:val="WW_OutlineListStyle_15"/>
    <w:basedOn w:val="Bezlisty"/>
    <w:pPr>
      <w:numPr>
        <w:numId w:val="17"/>
      </w:numPr>
    </w:pPr>
  </w:style>
  <w:style w:type="numbering" w:customStyle="1" w:styleId="WWOutlineListStyle14">
    <w:name w:val="WW_OutlineListStyle_14"/>
    <w:basedOn w:val="Bezlisty"/>
    <w:pPr>
      <w:numPr>
        <w:numId w:val="18"/>
      </w:numPr>
    </w:pPr>
  </w:style>
  <w:style w:type="numbering" w:customStyle="1" w:styleId="WWOutlineListStyle13">
    <w:name w:val="WW_OutlineListStyle_13"/>
    <w:basedOn w:val="Bezlisty"/>
    <w:pPr>
      <w:numPr>
        <w:numId w:val="19"/>
      </w:numPr>
    </w:pPr>
  </w:style>
  <w:style w:type="numbering" w:customStyle="1" w:styleId="WWOutlineListStyle12">
    <w:name w:val="WW_OutlineListStyle_12"/>
    <w:basedOn w:val="Bezlisty"/>
    <w:pPr>
      <w:numPr>
        <w:numId w:val="20"/>
      </w:numPr>
    </w:pPr>
  </w:style>
  <w:style w:type="numbering" w:customStyle="1" w:styleId="WWOutlineListStyle11">
    <w:name w:val="WW_OutlineListStyle_11"/>
    <w:basedOn w:val="Bezlisty"/>
    <w:pPr>
      <w:numPr>
        <w:numId w:val="21"/>
      </w:numPr>
    </w:pPr>
  </w:style>
  <w:style w:type="numbering" w:customStyle="1" w:styleId="WWOutlineListStyle10">
    <w:name w:val="WW_OutlineListStyle_10"/>
    <w:basedOn w:val="Bezlisty"/>
    <w:pPr>
      <w:numPr>
        <w:numId w:val="22"/>
      </w:numPr>
    </w:pPr>
  </w:style>
  <w:style w:type="numbering" w:customStyle="1" w:styleId="WWOutlineListStyle9">
    <w:name w:val="WW_OutlineListStyle_9"/>
    <w:basedOn w:val="Bezlisty"/>
    <w:pPr>
      <w:numPr>
        <w:numId w:val="23"/>
      </w:numPr>
    </w:pPr>
  </w:style>
  <w:style w:type="numbering" w:customStyle="1" w:styleId="WWOutlineListStyle8">
    <w:name w:val="WW_OutlineListStyle_8"/>
    <w:basedOn w:val="Bezlisty"/>
    <w:pPr>
      <w:numPr>
        <w:numId w:val="24"/>
      </w:numPr>
    </w:pPr>
  </w:style>
  <w:style w:type="numbering" w:customStyle="1" w:styleId="WWOutlineListStyle7">
    <w:name w:val="WW_OutlineListStyle_7"/>
    <w:basedOn w:val="Bezlisty"/>
    <w:pPr>
      <w:numPr>
        <w:numId w:val="25"/>
      </w:numPr>
    </w:pPr>
  </w:style>
  <w:style w:type="numbering" w:customStyle="1" w:styleId="WWOutlineListStyle6">
    <w:name w:val="WW_OutlineListStyle_6"/>
    <w:basedOn w:val="Bezlisty"/>
    <w:pPr>
      <w:numPr>
        <w:numId w:val="26"/>
      </w:numPr>
    </w:pPr>
  </w:style>
  <w:style w:type="numbering" w:customStyle="1" w:styleId="WWOutlineListStyle5">
    <w:name w:val="WW_OutlineListStyle_5"/>
    <w:basedOn w:val="Bezlisty"/>
    <w:pPr>
      <w:numPr>
        <w:numId w:val="27"/>
      </w:numPr>
    </w:pPr>
  </w:style>
  <w:style w:type="numbering" w:customStyle="1" w:styleId="WWOutlineListStyle4">
    <w:name w:val="WW_OutlineListStyle_4"/>
    <w:basedOn w:val="Bezlisty"/>
    <w:pPr>
      <w:numPr>
        <w:numId w:val="28"/>
      </w:numPr>
    </w:pPr>
  </w:style>
  <w:style w:type="numbering" w:customStyle="1" w:styleId="WWOutlineListStyle3">
    <w:name w:val="WW_OutlineListStyle_3"/>
    <w:basedOn w:val="Bezlisty"/>
    <w:pPr>
      <w:numPr>
        <w:numId w:val="29"/>
      </w:numPr>
    </w:pPr>
  </w:style>
  <w:style w:type="numbering" w:customStyle="1" w:styleId="WWOutlineListStyle2">
    <w:name w:val="WW_OutlineListStyle_2"/>
    <w:basedOn w:val="Bezlisty"/>
    <w:pPr>
      <w:numPr>
        <w:numId w:val="30"/>
      </w:numPr>
    </w:pPr>
  </w:style>
  <w:style w:type="numbering" w:customStyle="1" w:styleId="WWOutlineListStyle1">
    <w:name w:val="WW_OutlineListStyle_1"/>
    <w:basedOn w:val="Bezlisty"/>
    <w:pPr>
      <w:numPr>
        <w:numId w:val="31"/>
      </w:numPr>
    </w:pPr>
  </w:style>
  <w:style w:type="numbering" w:customStyle="1" w:styleId="WWOutlineListStyle">
    <w:name w:val="WW_OutlineListStyle"/>
    <w:basedOn w:val="Bezlisty"/>
    <w:pPr>
      <w:numPr>
        <w:numId w:val="32"/>
      </w:numPr>
    </w:pPr>
  </w:style>
  <w:style w:type="numbering" w:customStyle="1" w:styleId="WW8Num1">
    <w:name w:val="WW8Num1"/>
    <w:basedOn w:val="Bezlisty"/>
    <w:pPr>
      <w:numPr>
        <w:numId w:val="33"/>
      </w:numPr>
    </w:pPr>
  </w:style>
  <w:style w:type="numbering" w:customStyle="1" w:styleId="WW8Num2">
    <w:name w:val="WW8Num2"/>
    <w:basedOn w:val="Bezlisty"/>
    <w:pPr>
      <w:numPr>
        <w:numId w:val="34"/>
      </w:numPr>
    </w:pPr>
  </w:style>
  <w:style w:type="numbering" w:customStyle="1" w:styleId="WW8Num3">
    <w:name w:val="WW8Num3"/>
    <w:basedOn w:val="Bezlisty"/>
    <w:pPr>
      <w:numPr>
        <w:numId w:val="35"/>
      </w:numPr>
    </w:pPr>
  </w:style>
  <w:style w:type="numbering" w:customStyle="1" w:styleId="WW8Num4">
    <w:name w:val="WW8Num4"/>
    <w:basedOn w:val="Bezlisty"/>
    <w:pPr>
      <w:numPr>
        <w:numId w:val="36"/>
      </w:numPr>
    </w:pPr>
  </w:style>
  <w:style w:type="numbering" w:customStyle="1" w:styleId="WW8Num5">
    <w:name w:val="WW8Num5"/>
    <w:basedOn w:val="Bezlisty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898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Truskolawska</dc:creator>
  <cp:lastModifiedBy>Łukasz Żak</cp:lastModifiedBy>
  <cp:revision>2</cp:revision>
  <cp:lastPrinted>2023-10-11T09:27:00Z</cp:lastPrinted>
  <dcterms:created xsi:type="dcterms:W3CDTF">2026-01-12T12:36:00Z</dcterms:created>
  <dcterms:modified xsi:type="dcterms:W3CDTF">2026-01-12T12:36:00Z</dcterms:modified>
</cp:coreProperties>
</file>